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445C4" w14:textId="77777777" w:rsidR="00A03F03" w:rsidRPr="005C35AC" w:rsidRDefault="00042018" w:rsidP="006A6B67">
      <w:pPr>
        <w:pStyle w:val="NameFormular"/>
      </w:pPr>
      <w:bookmarkStart w:id="0" w:name="FormularKategorie"/>
      <w:r>
        <w:t>CHEC</w:t>
      </w:r>
      <w:r w:rsidR="00995B66">
        <w:t>KLISTE</w:t>
      </w:r>
      <w:bookmarkEnd w:id="0"/>
    </w:p>
    <w:p w14:paraId="73A56A42" w14:textId="3374B2F7" w:rsidR="00D959CA" w:rsidRPr="00C233F8" w:rsidRDefault="00AC1D18" w:rsidP="00AC1D18">
      <w:pPr>
        <w:pStyle w:val="Kurztitel"/>
      </w:pPr>
      <w:r w:rsidRPr="00AC1D18">
        <w:t>Werkstoffe (z.B. Bleche</w:t>
      </w:r>
      <w:r>
        <w:t>)</w:t>
      </w:r>
    </w:p>
    <w:p w14:paraId="2BEA620F" w14:textId="12F76573" w:rsidR="00493710" w:rsidRDefault="00493710" w:rsidP="006A6B67"/>
    <w:tbl>
      <w:tblPr>
        <w:tblStyle w:val="TabelleFormulare"/>
        <w:tblW w:w="9634" w:type="dxa"/>
        <w:tblLayout w:type="fixed"/>
        <w:tblLook w:val="04A0" w:firstRow="1" w:lastRow="0" w:firstColumn="1" w:lastColumn="0" w:noHBand="0" w:noVBand="1"/>
      </w:tblPr>
      <w:tblGrid>
        <w:gridCol w:w="5525"/>
        <w:gridCol w:w="780"/>
        <w:gridCol w:w="780"/>
        <w:gridCol w:w="2549"/>
      </w:tblGrid>
      <w:tr w:rsidR="0032216C" w:rsidRPr="005D12C4" w14:paraId="54173864" w14:textId="42668877" w:rsidTr="00985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tcW w:w="2867" w:type="pct"/>
            <w:tcBorders>
              <w:right w:val="single" w:sz="4" w:space="0" w:color="FFFFFF" w:themeColor="background1"/>
            </w:tcBorders>
            <w:shd w:val="clear" w:color="auto" w:fill="003C91" w:themeFill="accent1" w:themeFillShade="BF"/>
          </w:tcPr>
          <w:p w14:paraId="719C9BEB" w14:textId="77777777" w:rsidR="0032216C" w:rsidRPr="005D12C4" w:rsidRDefault="0032216C" w:rsidP="001F5934">
            <w:pPr>
              <w:pStyle w:val="TabelleKopfoNR"/>
            </w:pPr>
            <w:r w:rsidRPr="005D12C4">
              <w:t>Frage</w:t>
            </w:r>
          </w:p>
        </w:tc>
        <w:tc>
          <w:tcPr>
            <w:tcW w:w="4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C91" w:themeFill="accent1" w:themeFillShade="BF"/>
          </w:tcPr>
          <w:p w14:paraId="201682E7" w14:textId="77777777" w:rsidR="0032216C" w:rsidRPr="005D12C4" w:rsidRDefault="0032216C" w:rsidP="001F5934">
            <w:pPr>
              <w:pStyle w:val="TabelleKopfzentriert"/>
            </w:pPr>
            <w:r w:rsidRPr="005D12C4">
              <w:t>Ja</w:t>
            </w:r>
          </w:p>
        </w:tc>
        <w:tc>
          <w:tcPr>
            <w:tcW w:w="405" w:type="pct"/>
            <w:tcBorders>
              <w:left w:val="single" w:sz="4" w:space="0" w:color="FFFFFF" w:themeColor="background1"/>
            </w:tcBorders>
            <w:shd w:val="clear" w:color="auto" w:fill="003C91" w:themeFill="accent1" w:themeFillShade="BF"/>
          </w:tcPr>
          <w:p w14:paraId="1AA8AD90" w14:textId="77777777" w:rsidR="0032216C" w:rsidRPr="005D12C4" w:rsidRDefault="0032216C" w:rsidP="001F5934">
            <w:pPr>
              <w:pStyle w:val="TabelleKopfzentriert"/>
            </w:pPr>
            <w:r w:rsidRPr="005D12C4">
              <w:t>Nein</w:t>
            </w:r>
          </w:p>
        </w:tc>
        <w:tc>
          <w:tcPr>
            <w:tcW w:w="1323" w:type="pct"/>
            <w:tcBorders>
              <w:left w:val="single" w:sz="4" w:space="0" w:color="FFFFFF" w:themeColor="background1"/>
            </w:tcBorders>
            <w:shd w:val="clear" w:color="auto" w:fill="003C91" w:themeFill="accent1" w:themeFillShade="BF"/>
          </w:tcPr>
          <w:p w14:paraId="728E27A0" w14:textId="23CA4C13" w:rsidR="0032216C" w:rsidRPr="005D12C4" w:rsidRDefault="0032216C" w:rsidP="0032216C">
            <w:pPr>
              <w:pStyle w:val="TabelleKopfoNR"/>
            </w:pPr>
            <w:r>
              <w:t>Bemerkung</w:t>
            </w:r>
          </w:p>
        </w:tc>
      </w:tr>
      <w:tr w:rsidR="00985349" w:rsidRPr="00B63BC7" w14:paraId="37615E63" w14:textId="77777777" w:rsidTr="00251CA7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1F666C9C" w14:textId="734D03A0" w:rsidR="00985349" w:rsidRPr="00B63BC7" w:rsidRDefault="00FF0156" w:rsidP="00FF0156">
            <w:pPr>
              <w:pStyle w:val="TabKopfmNR"/>
              <w:rPr>
                <w:rStyle w:val="Fett"/>
                <w:b/>
                <w:bCs/>
              </w:rPr>
            </w:pPr>
            <w:r w:rsidRPr="00FF0156">
              <w:rPr>
                <w:rStyle w:val="Fett"/>
                <w:b/>
                <w:bCs/>
              </w:rPr>
              <w:t>Hersteller/Lieferant</w:t>
            </w:r>
          </w:p>
        </w:tc>
      </w:tr>
      <w:tr w:rsidR="0032216C" w:rsidRPr="005D12C4" w14:paraId="2033CCA1" w14:textId="49B3DBA2" w:rsidTr="00985349">
        <w:trPr>
          <w:trHeight w:val="333"/>
        </w:trPr>
        <w:tc>
          <w:tcPr>
            <w:tcW w:w="2867" w:type="pct"/>
            <w:vAlign w:val="center"/>
          </w:tcPr>
          <w:p w14:paraId="19A35F6B" w14:textId="18E620BF" w:rsidR="0032216C" w:rsidRPr="0077767B" w:rsidRDefault="00AC1D18" w:rsidP="00AC1D18">
            <w:pPr>
              <w:pStyle w:val="TabZellemNR2"/>
            </w:pPr>
            <w:r w:rsidRPr="00AC1D18">
              <w:t>Wurden alle an dieser Stelle zugelassenen Hersteller/Lieferanten aufgeführt?</w:t>
            </w:r>
          </w:p>
        </w:tc>
        <w:tc>
          <w:tcPr>
            <w:tcW w:w="405" w:type="pct"/>
          </w:tcPr>
          <w:p w14:paraId="2B905AD9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5BF9FB8A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13FDB8FC" w14:textId="4BE00D96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2216C" w:rsidRPr="005D12C4" w14:paraId="6863C05D" w14:textId="07AE5AF1" w:rsidTr="00985349">
        <w:trPr>
          <w:trHeight w:val="333"/>
        </w:trPr>
        <w:tc>
          <w:tcPr>
            <w:tcW w:w="2867" w:type="pct"/>
            <w:vAlign w:val="center"/>
          </w:tcPr>
          <w:p w14:paraId="7E3DFAC0" w14:textId="638CB576" w:rsidR="0032216C" w:rsidRPr="0077767B" w:rsidRDefault="00AC1D18" w:rsidP="00AC1D18">
            <w:pPr>
              <w:pStyle w:val="TabZellemNR2"/>
            </w:pPr>
            <w:r w:rsidRPr="00AC1D18">
              <w:t>Dazu die Norm?</w:t>
            </w:r>
          </w:p>
        </w:tc>
        <w:tc>
          <w:tcPr>
            <w:tcW w:w="405" w:type="pct"/>
          </w:tcPr>
          <w:p w14:paraId="2AC995C8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1283E137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46E3764A" w14:textId="0A4F1112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2216C" w:rsidRPr="005D12C4" w14:paraId="262FE069" w14:textId="1F3DCB34" w:rsidTr="00985349">
        <w:trPr>
          <w:trHeight w:val="333"/>
        </w:trPr>
        <w:tc>
          <w:tcPr>
            <w:tcW w:w="2867" w:type="pct"/>
            <w:vAlign w:val="center"/>
          </w:tcPr>
          <w:p w14:paraId="55D79144" w14:textId="57121F22" w:rsidR="0032216C" w:rsidRPr="0077767B" w:rsidRDefault="00AC1D18" w:rsidP="00AC1D18">
            <w:pPr>
              <w:pStyle w:val="TabZellemNR2"/>
            </w:pPr>
            <w:r w:rsidRPr="00AC1D18">
              <w:t>Die Handelsbezeichnung?</w:t>
            </w:r>
          </w:p>
        </w:tc>
        <w:tc>
          <w:tcPr>
            <w:tcW w:w="405" w:type="pct"/>
          </w:tcPr>
          <w:p w14:paraId="49ECC39B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1B18EC59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20A946F6" w14:textId="4CBE699C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2216C" w:rsidRPr="005D12C4" w14:paraId="4055BDB0" w14:textId="19140045" w:rsidTr="00985349">
        <w:trPr>
          <w:trHeight w:val="333"/>
        </w:trPr>
        <w:tc>
          <w:tcPr>
            <w:tcW w:w="2867" w:type="pct"/>
            <w:vAlign w:val="center"/>
          </w:tcPr>
          <w:p w14:paraId="15C0D9F7" w14:textId="34F9F513" w:rsidR="0032216C" w:rsidRPr="0077767B" w:rsidRDefault="00AC1D18" w:rsidP="00AC1D18">
            <w:pPr>
              <w:pStyle w:val="TabZellemNR2"/>
            </w:pPr>
            <w:r w:rsidRPr="00AC1D18">
              <w:t>Die Nummern der zugehörigen Werkstoffblätter?</w:t>
            </w:r>
          </w:p>
        </w:tc>
        <w:tc>
          <w:tcPr>
            <w:tcW w:w="405" w:type="pct"/>
          </w:tcPr>
          <w:p w14:paraId="22768697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381608A0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2F5B13AF" w14:textId="1AD01797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2216C" w:rsidRPr="005D12C4" w14:paraId="5FC67DD6" w14:textId="540EF864" w:rsidTr="00985349">
        <w:trPr>
          <w:trHeight w:val="333"/>
        </w:trPr>
        <w:tc>
          <w:tcPr>
            <w:tcW w:w="2867" w:type="pct"/>
            <w:vAlign w:val="center"/>
          </w:tcPr>
          <w:p w14:paraId="345AE16E" w14:textId="7ACC519F" w:rsidR="0032216C" w:rsidRPr="0077767B" w:rsidRDefault="00AC1D18" w:rsidP="00AC1D18">
            <w:pPr>
              <w:pStyle w:val="TabZellemNR2"/>
            </w:pPr>
            <w:r w:rsidRPr="00AC1D18">
              <w:t>Deren Änderungsstand?</w:t>
            </w:r>
          </w:p>
        </w:tc>
        <w:tc>
          <w:tcPr>
            <w:tcW w:w="405" w:type="pct"/>
          </w:tcPr>
          <w:p w14:paraId="1D87004C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5F231416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5D5BE9AC" w14:textId="14C76F34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2216C" w:rsidRPr="005D12C4" w14:paraId="2CC6081E" w14:textId="2A20410E" w:rsidTr="00985349">
        <w:trPr>
          <w:trHeight w:val="333"/>
        </w:trPr>
        <w:tc>
          <w:tcPr>
            <w:tcW w:w="2867" w:type="pct"/>
            <w:vAlign w:val="center"/>
          </w:tcPr>
          <w:p w14:paraId="5CD65F85" w14:textId="6E83E6CC" w:rsidR="0032216C" w:rsidRPr="0077767B" w:rsidRDefault="00AC1D18" w:rsidP="00AC1D18">
            <w:pPr>
              <w:pStyle w:val="TabZellemNR2"/>
            </w:pPr>
            <w:r w:rsidRPr="00AC1D18">
              <w:t>Und – sehr wichtig: die Werkstoffnummer der Materialgüte?</w:t>
            </w:r>
          </w:p>
        </w:tc>
        <w:tc>
          <w:tcPr>
            <w:tcW w:w="405" w:type="pct"/>
          </w:tcPr>
          <w:p w14:paraId="271B56EC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405" w:type="pct"/>
          </w:tcPr>
          <w:p w14:paraId="5EE25AE6" w14:textId="77777777" w:rsidR="0032216C" w:rsidRPr="0077767B" w:rsidRDefault="0032216C" w:rsidP="00F2507D">
            <w:pPr>
              <w:pStyle w:val="TabelleZellezentriert"/>
              <w:rPr>
                <w:b/>
              </w:rPr>
            </w:pPr>
            <w:r w:rsidRPr="0077767B">
              <w:rPr>
                <w:b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7B">
              <w:instrText xml:space="preserve"> FORMCHECKBOX </w:instrText>
            </w:r>
            <w:r w:rsidR="00633A52">
              <w:rPr>
                <w:b/>
              </w:rPr>
            </w:r>
            <w:r w:rsidR="00633A52">
              <w:rPr>
                <w:b/>
              </w:rPr>
              <w:fldChar w:fldCharType="separate"/>
            </w:r>
            <w:r w:rsidRPr="0077767B">
              <w:rPr>
                <w:b/>
              </w:rPr>
              <w:fldChar w:fldCharType="end"/>
            </w:r>
          </w:p>
        </w:tc>
        <w:tc>
          <w:tcPr>
            <w:tcW w:w="1323" w:type="pct"/>
          </w:tcPr>
          <w:p w14:paraId="326C7A32" w14:textId="2212B97C" w:rsidR="0032216C" w:rsidRPr="0077767B" w:rsidRDefault="0032216C" w:rsidP="0032216C">
            <w:pPr>
              <w:pStyle w:val="TabelleZelle"/>
              <w:rPr>
                <w:b/>
              </w:rPr>
            </w:pPr>
            <w:r w:rsidRPr="00A37BE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BED">
              <w:instrText xml:space="preserve"> FORMTEXT </w:instrText>
            </w:r>
            <w:r w:rsidRPr="00A37BED">
              <w:fldChar w:fldCharType="separate"/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t> </w:t>
            </w:r>
            <w:r w:rsidRPr="00A37BED">
              <w:fldChar w:fldCharType="end"/>
            </w:r>
          </w:p>
        </w:tc>
      </w:tr>
      <w:tr w:rsidR="00305436" w:rsidRPr="0032216C" w14:paraId="153EA661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1A359916" w14:textId="713320E5" w:rsidR="00305436" w:rsidRPr="00B63BC7" w:rsidRDefault="006D07C0" w:rsidP="00B63BC7">
            <w:pPr>
              <w:pStyle w:val="TabKopfmNR"/>
              <w:rPr>
                <w:rStyle w:val="Fett"/>
                <w:b/>
                <w:bCs/>
              </w:rPr>
            </w:pPr>
            <w:r w:rsidRPr="00B63BC7">
              <w:rPr>
                <w:rStyle w:val="Fett"/>
                <w:b/>
                <w:bCs/>
              </w:rPr>
              <w:t>Mechanische Eigenschaften</w:t>
            </w:r>
          </w:p>
        </w:tc>
      </w:tr>
      <w:tr w:rsidR="0032216C" w:rsidRPr="005D12C4" w14:paraId="120FB768" w14:textId="0698AE47" w:rsidTr="00985349">
        <w:trPr>
          <w:trHeight w:val="333"/>
        </w:trPr>
        <w:tc>
          <w:tcPr>
            <w:tcW w:w="2867" w:type="pct"/>
            <w:vAlign w:val="center"/>
          </w:tcPr>
          <w:p w14:paraId="44322337" w14:textId="7F2E678B" w:rsidR="0032216C" w:rsidRPr="0077767B" w:rsidRDefault="006D07C0" w:rsidP="00B63BC7">
            <w:pPr>
              <w:pStyle w:val="TabZellemNR2"/>
            </w:pPr>
            <w:r w:rsidRPr="006D07C0">
              <w:t>Wurden hier für den Grundwerkstoff aus dem Werkstoffblatt oder der Reihe DIN EN 10025 in Abhängigkeit von der Blechdicke folgende Werte eingetragen</w:t>
            </w:r>
            <w:r w:rsidR="007518F6">
              <w:t>:</w:t>
            </w:r>
          </w:p>
        </w:tc>
        <w:tc>
          <w:tcPr>
            <w:tcW w:w="405" w:type="pct"/>
          </w:tcPr>
          <w:p w14:paraId="527DD749" w14:textId="4DAE5260" w:rsidR="0032216C" w:rsidRPr="0077767B" w:rsidRDefault="0032216C" w:rsidP="00F2507D">
            <w:pPr>
              <w:pStyle w:val="TabelleZellezentriert"/>
              <w:rPr>
                <w:b/>
              </w:rPr>
            </w:pPr>
          </w:p>
        </w:tc>
        <w:tc>
          <w:tcPr>
            <w:tcW w:w="405" w:type="pct"/>
          </w:tcPr>
          <w:p w14:paraId="40B8F159" w14:textId="096DA81E" w:rsidR="0032216C" w:rsidRPr="0077767B" w:rsidRDefault="0032216C" w:rsidP="00F2507D">
            <w:pPr>
              <w:pStyle w:val="TabelleZellezentriert"/>
              <w:rPr>
                <w:b/>
              </w:rPr>
            </w:pPr>
          </w:p>
        </w:tc>
        <w:tc>
          <w:tcPr>
            <w:tcW w:w="1323" w:type="pct"/>
          </w:tcPr>
          <w:p w14:paraId="2A6292AA" w14:textId="41E2B9BF" w:rsidR="0032216C" w:rsidRPr="0077767B" w:rsidRDefault="0032216C" w:rsidP="0032216C">
            <w:pPr>
              <w:pStyle w:val="TabelleZelle"/>
              <w:rPr>
                <w:b/>
              </w:rPr>
            </w:pPr>
          </w:p>
        </w:tc>
      </w:tr>
      <w:tr w:rsidR="006D07C0" w:rsidRPr="005D12C4" w14:paraId="3C9BDB68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7931EDAE" w14:textId="314F347F" w:rsidR="006D07C0" w:rsidRPr="00583104" w:rsidRDefault="005717B4" w:rsidP="00B54ABB">
            <w:pPr>
              <w:pStyle w:val="TabZelleListe2"/>
            </w:pPr>
            <w:r w:rsidRPr="00583104">
              <w:t>Zugfestigkeit?</w:t>
            </w:r>
          </w:p>
        </w:tc>
        <w:tc>
          <w:tcPr>
            <w:tcW w:w="405" w:type="pct"/>
          </w:tcPr>
          <w:p w14:paraId="0B7825C0" w14:textId="48F632EE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1B4CDBD8" w14:textId="280CBF4F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6E9A9D92" w14:textId="0C14144B" w:rsidR="006D07C0" w:rsidRPr="00A37BED" w:rsidRDefault="006D07C0" w:rsidP="006D07C0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6D07C0" w:rsidRPr="005D12C4" w14:paraId="694C8BC1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7183674B" w14:textId="3BB3834B" w:rsidR="006D07C0" w:rsidRPr="00B63BC7" w:rsidRDefault="00B63BC7" w:rsidP="00B54ABB">
            <w:pPr>
              <w:pStyle w:val="TabZelleListe2"/>
            </w:pPr>
            <w:r w:rsidRPr="00B63BC7">
              <w:t>Mi</w:t>
            </w:r>
            <w:r w:rsidR="005717B4" w:rsidRPr="00B63BC7">
              <w:t>ndeststreckgrenze?</w:t>
            </w:r>
          </w:p>
        </w:tc>
        <w:tc>
          <w:tcPr>
            <w:tcW w:w="405" w:type="pct"/>
          </w:tcPr>
          <w:p w14:paraId="591E9E1B" w14:textId="795B2582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06A46760" w14:textId="38BAE922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6C1E8120" w14:textId="758E8F65" w:rsidR="006D07C0" w:rsidRPr="00A37BED" w:rsidRDefault="006D07C0" w:rsidP="006D07C0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6D07C0" w:rsidRPr="005D12C4" w14:paraId="2A2E84F2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1F472C48" w14:textId="5D65107F" w:rsidR="006D07C0" w:rsidRPr="00B63BC7" w:rsidRDefault="005717B4" w:rsidP="00B54ABB">
            <w:pPr>
              <w:pStyle w:val="TabZelleListe2"/>
            </w:pPr>
            <w:r w:rsidRPr="00B63BC7">
              <w:t>Kerbschlagarbeit?</w:t>
            </w:r>
            <w:r w:rsidR="00B63BC7" w:rsidRPr="00B63BC7">
              <w:br/>
            </w:r>
            <w:r w:rsidR="007518F6">
              <w:t>(</w:t>
            </w:r>
            <w:r w:rsidRPr="00B63BC7">
              <w:t>Probenform und Prüftemperatur angeben)</w:t>
            </w:r>
          </w:p>
        </w:tc>
        <w:tc>
          <w:tcPr>
            <w:tcW w:w="405" w:type="pct"/>
          </w:tcPr>
          <w:p w14:paraId="087A8EC4" w14:textId="792011EB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60C3A90D" w14:textId="5E5C6ADE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4D394C3C" w14:textId="1A7CA24A" w:rsidR="006D07C0" w:rsidRPr="00A37BED" w:rsidRDefault="006D07C0" w:rsidP="006D07C0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6D07C0" w:rsidRPr="005D12C4" w14:paraId="4309156A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21BD9E17" w14:textId="2E4FF5F2" w:rsidR="006D07C0" w:rsidRPr="00B63BC7" w:rsidRDefault="005717B4" w:rsidP="00B54ABB">
            <w:pPr>
              <w:pStyle w:val="TabZelleListe2"/>
            </w:pPr>
            <w:r w:rsidRPr="00B63BC7">
              <w:t>Mindestbruchdehnung?</w:t>
            </w:r>
          </w:p>
        </w:tc>
        <w:tc>
          <w:tcPr>
            <w:tcW w:w="405" w:type="pct"/>
          </w:tcPr>
          <w:p w14:paraId="02669D72" w14:textId="3A6AA9FB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5B2BDA9" w14:textId="2907C565" w:rsidR="006D07C0" w:rsidRPr="0077767B" w:rsidRDefault="006D07C0" w:rsidP="006D07C0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2522CC6C" w14:textId="2A2C8AE9" w:rsidR="006D07C0" w:rsidRPr="00A37BED" w:rsidRDefault="006D07C0" w:rsidP="006D07C0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B63BC7" w:rsidRPr="005D12C4" w14:paraId="1B3836F1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</w:tcPr>
          <w:p w14:paraId="161E15D5" w14:textId="195E8163" w:rsidR="00B63BC7" w:rsidRPr="0032216C" w:rsidRDefault="00B63BC7" w:rsidP="00B63BC7">
            <w:pPr>
              <w:pStyle w:val="TabKopfmNR"/>
              <w:rPr>
                <w:rStyle w:val="Fett"/>
              </w:rPr>
            </w:pPr>
            <w:r w:rsidRPr="004D464A">
              <w:t xml:space="preserve">Chemische </w:t>
            </w:r>
            <w:r w:rsidRPr="00B63BC7">
              <w:t>Zusammensetzung</w:t>
            </w:r>
          </w:p>
        </w:tc>
      </w:tr>
      <w:tr w:rsidR="00B63BC7" w:rsidRPr="00A37BED" w14:paraId="2EBC3616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66F8C0C2" w14:textId="06281DA5" w:rsidR="00B63BC7" w:rsidRPr="0077767B" w:rsidRDefault="00B63BC7" w:rsidP="00F5762B">
            <w:pPr>
              <w:pStyle w:val="TabZellemNR2"/>
            </w:pPr>
            <w:r w:rsidRPr="00B63BC7">
              <w:t>Wurde die Analyse ebenfalls aus dem Werkstoffblatt oder der Reihe DIN EN 10025 entnommen?</w:t>
            </w:r>
          </w:p>
        </w:tc>
        <w:tc>
          <w:tcPr>
            <w:tcW w:w="405" w:type="pct"/>
          </w:tcPr>
          <w:p w14:paraId="7007B41B" w14:textId="39F59182" w:rsidR="00B63BC7" w:rsidRPr="0077767B" w:rsidRDefault="00B63BC7" w:rsidP="00B63BC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729563A5" w14:textId="5C1A44FC" w:rsidR="00B63BC7" w:rsidRPr="0077767B" w:rsidRDefault="00B63BC7" w:rsidP="00B63BC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681CAA40" w14:textId="1D83AFE7" w:rsidR="00B63BC7" w:rsidRPr="00A37BED" w:rsidRDefault="00B63BC7" w:rsidP="00B63BC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B63BC7" w:rsidRPr="005D12C4" w14:paraId="07E5FB29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2012AF90" w14:textId="6A326B9A" w:rsidR="00B63BC7" w:rsidRPr="00F5762B" w:rsidRDefault="00F5762B" w:rsidP="00F5762B">
            <w:pPr>
              <w:pStyle w:val="TabKopfmNR"/>
              <w:rPr>
                <w:rStyle w:val="Fett"/>
                <w:b/>
                <w:bCs/>
              </w:rPr>
            </w:pPr>
            <w:r w:rsidRPr="00F5762B">
              <w:rPr>
                <w:rStyle w:val="Fett"/>
                <w:b/>
                <w:bCs/>
              </w:rPr>
              <w:t>Toleranzen</w:t>
            </w:r>
          </w:p>
        </w:tc>
      </w:tr>
      <w:tr w:rsidR="00F5762B" w:rsidRPr="00A37BED" w14:paraId="167BF9A4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78D4A669" w14:textId="43F574FD" w:rsidR="00F5762B" w:rsidRPr="0077767B" w:rsidRDefault="00F5762B" w:rsidP="00F5762B">
            <w:pPr>
              <w:pStyle w:val="TabZellemNR2"/>
            </w:pPr>
            <w:r w:rsidRPr="00F5762B">
              <w:t>Wurden die Ebenheits- und die Dickentoleranz aus der DIN EN 10029 entnommen?</w:t>
            </w:r>
          </w:p>
        </w:tc>
        <w:tc>
          <w:tcPr>
            <w:tcW w:w="405" w:type="pct"/>
          </w:tcPr>
          <w:p w14:paraId="1100FBAA" w14:textId="643322FE" w:rsidR="00F5762B" w:rsidRPr="0077767B" w:rsidRDefault="00F5762B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6DC3636D" w14:textId="09E0C0D5" w:rsidR="00F5762B" w:rsidRPr="0077767B" w:rsidRDefault="00F5762B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BCA2F0D" w14:textId="322B94D1" w:rsidR="00F5762B" w:rsidRPr="00A37BED" w:rsidRDefault="00F5762B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F5762B" w:rsidRPr="00A37BED" w14:paraId="1CEDFA47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64DC5E56" w14:textId="0A4C94DC" w:rsidR="00F5762B" w:rsidRPr="0077767B" w:rsidRDefault="00F5762B" w:rsidP="00F5762B">
            <w:pPr>
              <w:pStyle w:val="TabZellemNR2"/>
            </w:pPr>
            <w:r w:rsidRPr="00F5762B">
              <w:t>Wurden in Abhängigkeit von der Nenndicke des Blechs (von mm/bis mm) die Ebenheits- und Dickentoleranzen zugeordnet?</w:t>
            </w:r>
          </w:p>
        </w:tc>
        <w:tc>
          <w:tcPr>
            <w:tcW w:w="405" w:type="pct"/>
          </w:tcPr>
          <w:p w14:paraId="751C035F" w14:textId="1324FFEF" w:rsidR="00F5762B" w:rsidRPr="0077767B" w:rsidRDefault="00F5762B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4EBA5690" w14:textId="17AA0A7B" w:rsidR="00F5762B" w:rsidRPr="0077767B" w:rsidRDefault="00F5762B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D97A050" w14:textId="0164B656" w:rsidR="00F5762B" w:rsidRPr="00A37BED" w:rsidRDefault="00F5762B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F5762B" w:rsidRPr="00A37BED" w14:paraId="556BD1DB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2FF7EDD5" w14:textId="18F8528B" w:rsidR="00F5762B" w:rsidRPr="005C6334" w:rsidRDefault="00F5762B" w:rsidP="00F5762B">
            <w:pPr>
              <w:pStyle w:val="TabKopfmNR"/>
            </w:pPr>
            <w:r w:rsidRPr="00F5762B">
              <w:t>Oberflächenbeschaffenheit</w:t>
            </w:r>
          </w:p>
        </w:tc>
      </w:tr>
      <w:tr w:rsidR="00F5762B" w:rsidRPr="00A37BED" w14:paraId="67DFE855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0CC9A159" w14:textId="6F1E891A" w:rsidR="00F5762B" w:rsidRPr="0077767B" w:rsidRDefault="00F5762B" w:rsidP="00F5762B">
            <w:pPr>
              <w:pStyle w:val="TabZellemNR2"/>
            </w:pPr>
            <w:r w:rsidRPr="00F5762B">
              <w:t>Wurde diese der DIN EN 10163-2 entnommen (denkbar wäre die Klasse B2 und ab 20 mm Blech</w:t>
            </w:r>
            <w:r w:rsidR="007F6D84">
              <w:t>-</w:t>
            </w:r>
            <w:r w:rsidRPr="00F5762B">
              <w:t>dicke die Klasse A2, strahlentzundert, ohne Grundierung)?</w:t>
            </w:r>
          </w:p>
        </w:tc>
        <w:tc>
          <w:tcPr>
            <w:tcW w:w="405" w:type="pct"/>
          </w:tcPr>
          <w:p w14:paraId="2E3F998B" w14:textId="142D02D1" w:rsidR="00F5762B" w:rsidRPr="0077767B" w:rsidRDefault="00786127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58F2248A" w14:textId="3EE1F27C" w:rsidR="00F5762B" w:rsidRPr="0077767B" w:rsidRDefault="00786127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C70A111" w14:textId="35DB4B43" w:rsidR="00F5762B" w:rsidRPr="00A37BED" w:rsidRDefault="00786127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2C0630" w:rsidRPr="00A37BED" w14:paraId="5BB5FC4C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0F556FFD" w14:textId="03BAB62A" w:rsidR="002C0630" w:rsidRPr="00A37BED" w:rsidRDefault="002C0630" w:rsidP="002C0630">
            <w:pPr>
              <w:pStyle w:val="TabKopfmNR"/>
            </w:pPr>
            <w:r w:rsidRPr="002C0630">
              <w:t>Tafelabmessungen</w:t>
            </w:r>
          </w:p>
        </w:tc>
      </w:tr>
      <w:tr w:rsidR="00F5762B" w:rsidRPr="00A37BED" w14:paraId="4AF83B60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43F00681" w14:textId="4EF31AAA" w:rsidR="00F5762B" w:rsidRPr="0077767B" w:rsidRDefault="002C0630" w:rsidP="002C0630">
            <w:pPr>
              <w:pStyle w:val="TabZellemNR2"/>
            </w:pPr>
            <w:r w:rsidRPr="002C0630">
              <w:t>Wurden hier in Abhängigkeit von der jeweiligen Blechdicke die Abmessungen bestimmt?</w:t>
            </w:r>
          </w:p>
        </w:tc>
        <w:tc>
          <w:tcPr>
            <w:tcW w:w="405" w:type="pct"/>
          </w:tcPr>
          <w:p w14:paraId="6A366E88" w14:textId="06B56A9B" w:rsidR="00F5762B" w:rsidRPr="0077767B" w:rsidRDefault="002C0630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453B5848" w14:textId="34873FA5" w:rsidR="00F5762B" w:rsidRPr="0077767B" w:rsidRDefault="002C0630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10B6AC2F" w14:textId="17CA4992" w:rsidR="00F5762B" w:rsidRPr="00A37BED" w:rsidRDefault="002C0630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7F6D84" w:rsidRPr="00A37BED" w14:paraId="49DBCFE3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2327D324" w14:textId="6B055987" w:rsidR="007F6D84" w:rsidRPr="00F3214E" w:rsidRDefault="007F6D84" w:rsidP="00F3214E">
            <w:pPr>
              <w:pStyle w:val="TabKopfmNR"/>
            </w:pPr>
            <w:r w:rsidRPr="00F3214E">
              <w:t>Prüfung</w:t>
            </w:r>
          </w:p>
        </w:tc>
      </w:tr>
      <w:tr w:rsidR="00F5762B" w:rsidRPr="00A37BED" w14:paraId="6DC821F0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26A1B69F" w14:textId="14CA33BC" w:rsidR="00F5762B" w:rsidRPr="0077767B" w:rsidRDefault="007F6D84" w:rsidP="007F6D84">
            <w:pPr>
              <w:pStyle w:val="TabZellemNR2"/>
            </w:pPr>
            <w:r w:rsidRPr="007F6D84">
              <w:t>Wurde der Inhalt der DIN-EN-10025-Reihe in jeder Wärmebehandlungseinheit beachtet?</w:t>
            </w:r>
          </w:p>
        </w:tc>
        <w:tc>
          <w:tcPr>
            <w:tcW w:w="405" w:type="pct"/>
          </w:tcPr>
          <w:p w14:paraId="24E7C456" w14:textId="31ECE22C" w:rsidR="00F5762B" w:rsidRPr="0077767B" w:rsidRDefault="006E6307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6A63D129" w14:textId="6DBB8196" w:rsidR="00F5762B" w:rsidRPr="0077767B" w:rsidRDefault="006E6307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125BFB66" w14:textId="18B8204A" w:rsidR="00F5762B" w:rsidRPr="00A37BED" w:rsidRDefault="006E6307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F3214E" w:rsidRPr="00A37BED" w14:paraId="00464F14" w14:textId="77777777" w:rsidTr="003610D9">
        <w:trPr>
          <w:trHeight w:val="333"/>
        </w:trPr>
        <w:tc>
          <w:tcPr>
            <w:tcW w:w="5000" w:type="pct"/>
            <w:gridSpan w:val="4"/>
            <w:tcBorders>
              <w:bottom w:val="single" w:sz="4" w:space="0" w:color="6E6E6E" w:themeColor="text1"/>
            </w:tcBorders>
            <w:shd w:val="clear" w:color="auto" w:fill="BFDAFF" w:themeFill="accent1" w:themeFillTint="33"/>
            <w:vAlign w:val="center"/>
          </w:tcPr>
          <w:p w14:paraId="710FA553" w14:textId="179A8807" w:rsidR="00F3214E" w:rsidRPr="00A37BED" w:rsidRDefault="00F3214E" w:rsidP="00615155">
            <w:pPr>
              <w:pStyle w:val="TabKopfmNR"/>
            </w:pPr>
            <w:r w:rsidRPr="00615155">
              <w:t>Zugversuch</w:t>
            </w:r>
          </w:p>
        </w:tc>
      </w:tr>
      <w:tr w:rsidR="007F6D84" w:rsidRPr="00A37BED" w14:paraId="446FB919" w14:textId="77777777" w:rsidTr="003610D9">
        <w:trPr>
          <w:trHeight w:val="333"/>
        </w:trPr>
        <w:tc>
          <w:tcPr>
            <w:tcW w:w="2867" w:type="pct"/>
            <w:tcBorders>
              <w:bottom w:val="single" w:sz="4" w:space="0" w:color="6E6E6E" w:themeColor="text1"/>
            </w:tcBorders>
            <w:vAlign w:val="center"/>
          </w:tcPr>
          <w:p w14:paraId="33545D49" w14:textId="2AAFDE52" w:rsidR="007F6D84" w:rsidRPr="0077767B" w:rsidRDefault="00F3214E" w:rsidP="00F3214E">
            <w:pPr>
              <w:pStyle w:val="TabZellemNR2"/>
              <w:rPr>
                <w:bCs/>
              </w:rPr>
            </w:pPr>
            <w:r w:rsidRPr="004D464A">
              <w:t>Wurde</w:t>
            </w:r>
            <w:r>
              <w:t>n</w:t>
            </w:r>
            <w:r w:rsidRPr="004D464A">
              <w:t xml:space="preserve"> Zugversuch</w:t>
            </w:r>
            <w:r>
              <w:t>e</w:t>
            </w:r>
            <w:r w:rsidRPr="004D464A">
              <w:t xml:space="preserve"> nach </w:t>
            </w:r>
            <w:r>
              <w:t xml:space="preserve">der </w:t>
            </w:r>
            <w:r w:rsidRPr="004D464A">
              <w:t>DIN</w:t>
            </w:r>
            <w:r>
              <w:t>-</w:t>
            </w:r>
            <w:r w:rsidRPr="004D464A">
              <w:t>EN</w:t>
            </w:r>
            <w:r>
              <w:t>-</w:t>
            </w:r>
            <w:r w:rsidRPr="004D464A">
              <w:t>ISO</w:t>
            </w:r>
            <w:r>
              <w:t>-</w:t>
            </w:r>
            <w:r w:rsidRPr="004D464A">
              <w:t>6892</w:t>
            </w:r>
            <w:r>
              <w:t>-Reihe</w:t>
            </w:r>
            <w:r w:rsidRPr="004D464A">
              <w:t xml:space="preserve"> vorgegeben</w:t>
            </w:r>
            <w:r>
              <w:t xml:space="preserve"> und durchgeführt</w:t>
            </w:r>
            <w:r w:rsidRPr="004D464A">
              <w:t>?</w:t>
            </w:r>
          </w:p>
        </w:tc>
        <w:tc>
          <w:tcPr>
            <w:tcW w:w="405" w:type="pct"/>
            <w:tcBorders>
              <w:bottom w:val="single" w:sz="4" w:space="0" w:color="6E6E6E" w:themeColor="text1"/>
            </w:tcBorders>
          </w:tcPr>
          <w:p w14:paraId="468B8067" w14:textId="0B70597D" w:rsidR="007F6D84" w:rsidRPr="0077767B" w:rsidRDefault="00F3214E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  <w:tcBorders>
              <w:bottom w:val="single" w:sz="4" w:space="0" w:color="6E6E6E" w:themeColor="text1"/>
            </w:tcBorders>
          </w:tcPr>
          <w:p w14:paraId="70C9C2CF" w14:textId="7E960FE5" w:rsidR="007F6D84" w:rsidRPr="0077767B" w:rsidRDefault="00F3214E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  <w:tcBorders>
              <w:bottom w:val="single" w:sz="4" w:space="0" w:color="6E6E6E" w:themeColor="text1"/>
            </w:tcBorders>
          </w:tcPr>
          <w:p w14:paraId="074385C6" w14:textId="2E484FE8" w:rsidR="007F6D84" w:rsidRPr="00A37BED" w:rsidRDefault="00F3214E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3610D9" w:rsidRPr="00A37BED" w14:paraId="0FFD1707" w14:textId="77777777" w:rsidTr="003610D9">
        <w:trPr>
          <w:trHeight w:val="333"/>
        </w:trPr>
        <w:tc>
          <w:tcPr>
            <w:tcW w:w="2867" w:type="pct"/>
            <w:tcBorders>
              <w:top w:val="single" w:sz="4" w:space="0" w:color="6E6E6E" w:themeColor="text1"/>
              <w:left w:val="nil"/>
              <w:bottom w:val="nil"/>
              <w:right w:val="nil"/>
            </w:tcBorders>
            <w:vAlign w:val="center"/>
          </w:tcPr>
          <w:p w14:paraId="117A4639" w14:textId="77777777" w:rsidR="003610D9" w:rsidRPr="004D464A" w:rsidRDefault="003610D9" w:rsidP="003610D9">
            <w:pPr>
              <w:pStyle w:val="TabZelle"/>
            </w:pPr>
          </w:p>
        </w:tc>
        <w:tc>
          <w:tcPr>
            <w:tcW w:w="405" w:type="pct"/>
            <w:tcBorders>
              <w:top w:val="single" w:sz="4" w:space="0" w:color="6E6E6E" w:themeColor="text1"/>
              <w:left w:val="nil"/>
              <w:bottom w:val="nil"/>
              <w:right w:val="nil"/>
            </w:tcBorders>
          </w:tcPr>
          <w:p w14:paraId="1AE4B481" w14:textId="77777777" w:rsidR="003610D9" w:rsidRPr="004D464A" w:rsidRDefault="003610D9" w:rsidP="003610D9">
            <w:pPr>
              <w:pStyle w:val="TabZelle"/>
              <w:rPr>
                <w:rFonts w:ascii="Arial" w:hAnsi="Arial"/>
                <w:noProof/>
                <w:color w:val="000000"/>
              </w:rPr>
            </w:pPr>
          </w:p>
        </w:tc>
        <w:tc>
          <w:tcPr>
            <w:tcW w:w="405" w:type="pct"/>
            <w:tcBorders>
              <w:top w:val="single" w:sz="4" w:space="0" w:color="6E6E6E" w:themeColor="text1"/>
              <w:left w:val="nil"/>
              <w:bottom w:val="nil"/>
              <w:right w:val="nil"/>
            </w:tcBorders>
          </w:tcPr>
          <w:p w14:paraId="52ED6A64" w14:textId="77777777" w:rsidR="003610D9" w:rsidRPr="004D464A" w:rsidRDefault="003610D9" w:rsidP="003610D9">
            <w:pPr>
              <w:pStyle w:val="TabZelle"/>
              <w:rPr>
                <w:rFonts w:ascii="Arial" w:hAnsi="Arial"/>
                <w:noProof/>
                <w:color w:val="000000"/>
              </w:rPr>
            </w:pPr>
          </w:p>
        </w:tc>
        <w:tc>
          <w:tcPr>
            <w:tcW w:w="1323" w:type="pct"/>
            <w:tcBorders>
              <w:top w:val="single" w:sz="4" w:space="0" w:color="6E6E6E" w:themeColor="text1"/>
              <w:left w:val="nil"/>
              <w:bottom w:val="nil"/>
              <w:right w:val="nil"/>
            </w:tcBorders>
          </w:tcPr>
          <w:p w14:paraId="79175AA3" w14:textId="77777777" w:rsidR="003610D9" w:rsidRPr="005C6334" w:rsidRDefault="003610D9" w:rsidP="003610D9">
            <w:pPr>
              <w:pStyle w:val="TabZelle"/>
              <w:rPr>
                <w:rFonts w:ascii="Arial" w:hAnsi="Arial"/>
              </w:rPr>
            </w:pPr>
          </w:p>
        </w:tc>
      </w:tr>
      <w:tr w:rsidR="00615155" w:rsidRPr="00A37BED" w14:paraId="05E09935" w14:textId="77777777" w:rsidTr="003610D9">
        <w:trPr>
          <w:trHeight w:val="333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BFDAFF" w:themeFill="accent1" w:themeFillTint="33"/>
            <w:vAlign w:val="center"/>
          </w:tcPr>
          <w:p w14:paraId="64A76BD4" w14:textId="68601C38" w:rsidR="00615155" w:rsidRPr="00A37BED" w:rsidRDefault="00615155" w:rsidP="00615155">
            <w:pPr>
              <w:pStyle w:val="TabKopfmNR"/>
            </w:pPr>
            <w:r>
              <w:lastRenderedPageBreak/>
              <w:t>K</w:t>
            </w:r>
            <w:r w:rsidRPr="00615155">
              <w:t>erbschlagbiegeversuch</w:t>
            </w:r>
          </w:p>
        </w:tc>
      </w:tr>
      <w:tr w:rsidR="00F3214E" w:rsidRPr="00A37BED" w14:paraId="404717C0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0CA37ED7" w14:textId="2A1123DE" w:rsidR="00F3214E" w:rsidRPr="0077767B" w:rsidRDefault="00615155" w:rsidP="00615155">
            <w:pPr>
              <w:pStyle w:val="TabZellemNR2"/>
            </w:pPr>
            <w:r w:rsidRPr="00615155">
              <w:t>Zum Beispiel:</w:t>
            </w:r>
          </w:p>
        </w:tc>
        <w:tc>
          <w:tcPr>
            <w:tcW w:w="405" w:type="pct"/>
          </w:tcPr>
          <w:p w14:paraId="7745B626" w14:textId="77777777" w:rsidR="00F3214E" w:rsidRPr="0077767B" w:rsidRDefault="00F3214E" w:rsidP="00251CA7">
            <w:pPr>
              <w:pStyle w:val="TabelleZellezentriert"/>
              <w:rPr>
                <w:b/>
              </w:rPr>
            </w:pPr>
          </w:p>
        </w:tc>
        <w:tc>
          <w:tcPr>
            <w:tcW w:w="405" w:type="pct"/>
          </w:tcPr>
          <w:p w14:paraId="4869CAE9" w14:textId="77777777" w:rsidR="00F3214E" w:rsidRPr="0077767B" w:rsidRDefault="00F3214E" w:rsidP="00251CA7">
            <w:pPr>
              <w:pStyle w:val="TabelleZellezentriert"/>
              <w:rPr>
                <w:b/>
              </w:rPr>
            </w:pPr>
          </w:p>
        </w:tc>
        <w:tc>
          <w:tcPr>
            <w:tcW w:w="1323" w:type="pct"/>
          </w:tcPr>
          <w:p w14:paraId="1D9A3745" w14:textId="77777777" w:rsidR="00F3214E" w:rsidRPr="00A37BED" w:rsidRDefault="00F3214E" w:rsidP="00251CA7">
            <w:pPr>
              <w:pStyle w:val="TabelleZelle"/>
            </w:pPr>
          </w:p>
        </w:tc>
      </w:tr>
      <w:tr w:rsidR="00F3214E" w:rsidRPr="00A37BED" w14:paraId="1B4BE693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15F832F3" w14:textId="24731C68" w:rsidR="00F3214E" w:rsidRPr="00583104" w:rsidRDefault="00985349" w:rsidP="00B54ABB">
            <w:pPr>
              <w:pStyle w:val="TabZelleEinzug2"/>
            </w:pPr>
            <w:r w:rsidRPr="00985349">
              <w:t>–Charpy-V-Probe nach DIN EN ISO 148</w:t>
            </w:r>
          </w:p>
        </w:tc>
        <w:tc>
          <w:tcPr>
            <w:tcW w:w="405" w:type="pct"/>
          </w:tcPr>
          <w:p w14:paraId="6DC7407C" w14:textId="5948F9B4" w:rsidR="00F3214E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1001B555" w14:textId="78FCDE7F" w:rsidR="00F3214E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2C964117" w14:textId="6E597A8E" w:rsidR="00F3214E" w:rsidRPr="00A37BED" w:rsidRDefault="00615155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7F6D84" w:rsidRPr="00A37BED" w14:paraId="1AD59B58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565D02E9" w14:textId="7E6B6689" w:rsidR="007F6D84" w:rsidRPr="00583104" w:rsidRDefault="00615155" w:rsidP="00B54ABB">
            <w:pPr>
              <w:pStyle w:val="TabZelleEinzug2"/>
            </w:pPr>
            <w:r w:rsidRPr="00583104">
              <w:t>–quer zur Walzrichtung</w:t>
            </w:r>
          </w:p>
        </w:tc>
        <w:tc>
          <w:tcPr>
            <w:tcW w:w="405" w:type="pct"/>
          </w:tcPr>
          <w:p w14:paraId="4945871A" w14:textId="7AD10D45" w:rsidR="007F6D84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0B5CBDDA" w14:textId="5C6C2621" w:rsidR="007F6D84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FEBF9A8" w14:textId="246596F4" w:rsidR="007F6D84" w:rsidRPr="00A37BED" w:rsidRDefault="00615155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615155" w:rsidRPr="00A37BED" w14:paraId="5C5E706B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279E0CB9" w14:textId="13F0B444" w:rsidR="00615155" w:rsidRPr="00583104" w:rsidRDefault="00615155" w:rsidP="00B54ABB">
            <w:pPr>
              <w:pStyle w:val="TabZelleEinzug2"/>
            </w:pPr>
            <w:r w:rsidRPr="00583104">
              <w:t>–Mittelwert aus drei Proben</w:t>
            </w:r>
          </w:p>
        </w:tc>
        <w:tc>
          <w:tcPr>
            <w:tcW w:w="405" w:type="pct"/>
          </w:tcPr>
          <w:p w14:paraId="755AECB8" w14:textId="2497F208" w:rsidR="00615155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C38550A" w14:textId="42D1107B" w:rsidR="00615155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82346C2" w14:textId="101574E7" w:rsidR="00615155" w:rsidRPr="00A37BED" w:rsidRDefault="00615155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615155" w:rsidRPr="00A37BED" w14:paraId="2A109A94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0ABFC886" w14:textId="2DC123AB" w:rsidR="00615155" w:rsidRPr="00583104" w:rsidRDefault="00615155" w:rsidP="00B54ABB">
            <w:pPr>
              <w:pStyle w:val="TabZelleEinzug2"/>
            </w:pPr>
            <w:r w:rsidRPr="00583104">
              <w:t>–Angabe auch der Einzelwerte</w:t>
            </w:r>
          </w:p>
        </w:tc>
        <w:tc>
          <w:tcPr>
            <w:tcW w:w="405" w:type="pct"/>
          </w:tcPr>
          <w:p w14:paraId="7A7C7566" w14:textId="3179C557" w:rsidR="00615155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13B0B727" w14:textId="2F2BC7E4" w:rsidR="00615155" w:rsidRPr="0077767B" w:rsidRDefault="00615155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D6F18A0" w14:textId="6E795334" w:rsidR="00615155" w:rsidRPr="00A37BED" w:rsidRDefault="00615155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79EA440F" w14:textId="77777777" w:rsidTr="00985349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41A1DEB9" w14:textId="157BDA88" w:rsidR="00985349" w:rsidRPr="00A37BED" w:rsidRDefault="00985349" w:rsidP="00985349">
            <w:pPr>
              <w:pStyle w:val="TabKopfmNR"/>
            </w:pPr>
            <w:r w:rsidRPr="00985349">
              <w:t>Abnahmeprüfzeugnis</w:t>
            </w:r>
          </w:p>
        </w:tc>
      </w:tr>
      <w:tr w:rsidR="00615155" w:rsidRPr="00A37BED" w14:paraId="6BE9829F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4A2C1F69" w14:textId="0B71884F" w:rsidR="00615155" w:rsidRPr="0077767B" w:rsidRDefault="00985349" w:rsidP="00985349">
            <w:pPr>
              <w:pStyle w:val="TabZellemNR2"/>
            </w:pPr>
            <w:r w:rsidRPr="00985349">
              <w:t>Wurde, bei Bedarf, das Abnahmeprüfzeugnis, z.B. nach 3.1 B nach DIN EN 10204, versehen mit folgenden Daten, zugrunde gelegt?</w:t>
            </w:r>
          </w:p>
        </w:tc>
        <w:tc>
          <w:tcPr>
            <w:tcW w:w="405" w:type="pct"/>
          </w:tcPr>
          <w:p w14:paraId="19BDD0E5" w14:textId="49521C81" w:rsidR="00615155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22039B30" w14:textId="260ECF9F" w:rsidR="00615155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F654A8A" w14:textId="006DAD7F" w:rsidR="00615155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0EDCDED4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4285E82C" w14:textId="62D7881F" w:rsidR="00985349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</w:r>
            <w:r w:rsidR="00E87EB1">
              <w:t xml:space="preserve"> </w:t>
            </w:r>
            <w:r w:rsidRPr="00B13FC8">
              <w:t>Artikelnummer?</w:t>
            </w:r>
          </w:p>
        </w:tc>
        <w:tc>
          <w:tcPr>
            <w:tcW w:w="405" w:type="pct"/>
          </w:tcPr>
          <w:p w14:paraId="2628B1BC" w14:textId="257FEC72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0237334C" w14:textId="7553A7C7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1AB78E5A" w14:textId="79FE6FC9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1C985E2B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367537D1" w14:textId="08087BFE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="00E87EB1">
              <w:rPr>
                <w:bCs/>
              </w:rPr>
              <w:t xml:space="preserve"> </w:t>
            </w:r>
            <w:r w:rsidRPr="00B13FC8">
              <w:rPr>
                <w:bCs/>
              </w:rPr>
              <w:t>Bestellnummer?</w:t>
            </w:r>
          </w:p>
        </w:tc>
        <w:tc>
          <w:tcPr>
            <w:tcW w:w="405" w:type="pct"/>
          </w:tcPr>
          <w:p w14:paraId="49EB0F63" w14:textId="53A33FFC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59BA2739" w14:textId="7FBFAC40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57FA2E0" w14:textId="221DC5AD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135741AA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3AC1E798" w14:textId="2C23B513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Stahlsorte (Normbezeichnung)?</w:t>
            </w:r>
          </w:p>
        </w:tc>
        <w:tc>
          <w:tcPr>
            <w:tcW w:w="405" w:type="pct"/>
          </w:tcPr>
          <w:p w14:paraId="3BDE7AFA" w14:textId="14533B58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61208A9B" w14:textId="667CD390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38724895" w14:textId="5CEF3B0D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7DF3EAFC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48CC1874" w14:textId="6A5C5E11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Abmessungen?</w:t>
            </w:r>
          </w:p>
        </w:tc>
        <w:tc>
          <w:tcPr>
            <w:tcW w:w="405" w:type="pct"/>
          </w:tcPr>
          <w:p w14:paraId="58D30117" w14:textId="5D123C1D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1DDBF39" w14:textId="23AE5DD6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22FDCED1" w14:textId="2719BB2E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51F74621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6DD07CED" w14:textId="5179E174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Schmelzennummer?</w:t>
            </w:r>
          </w:p>
        </w:tc>
        <w:tc>
          <w:tcPr>
            <w:tcW w:w="405" w:type="pct"/>
          </w:tcPr>
          <w:p w14:paraId="72558728" w14:textId="466615ED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562EFB7F" w14:textId="1CDBF6AD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63731B9D" w14:textId="7AB31063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2E29949F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389FC532" w14:textId="6FF8548F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Walztafelnummer?</w:t>
            </w:r>
          </w:p>
        </w:tc>
        <w:tc>
          <w:tcPr>
            <w:tcW w:w="405" w:type="pct"/>
          </w:tcPr>
          <w:p w14:paraId="645CD8BE" w14:textId="7C6D41D8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58F3D919" w14:textId="605AAFAE" w:rsidR="00985349" w:rsidRPr="0077767B" w:rsidRDefault="0098534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1DDC7963" w14:textId="03764EF9" w:rsidR="00985349" w:rsidRPr="00A37BED" w:rsidRDefault="00985349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7E157830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6CF8B1E6" w14:textId="78BB63D6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mechanische Eigenschaften?</w:t>
            </w:r>
          </w:p>
        </w:tc>
        <w:tc>
          <w:tcPr>
            <w:tcW w:w="405" w:type="pct"/>
          </w:tcPr>
          <w:p w14:paraId="1BCDBCF8" w14:textId="594122C7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ED725AC" w14:textId="496D1E92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ECD1E6F" w14:textId="49808EB2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378A1776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5EEE25AF" w14:textId="712685EF" w:rsidR="00985349" w:rsidRPr="0077767B" w:rsidRDefault="00B13FC8" w:rsidP="00B54ABB">
            <w:pPr>
              <w:pStyle w:val="TabZelleEinzug2"/>
              <w:rPr>
                <w:bCs/>
              </w:rPr>
            </w:pPr>
            <w:r w:rsidRPr="00B13FC8">
              <w:rPr>
                <w:bCs/>
              </w:rPr>
              <w:t>–</w:t>
            </w:r>
            <w:r w:rsidRPr="00B13FC8">
              <w:rPr>
                <w:bCs/>
              </w:rPr>
              <w:tab/>
              <w:t>chemische Zusammensetzung?</w:t>
            </w:r>
          </w:p>
        </w:tc>
        <w:tc>
          <w:tcPr>
            <w:tcW w:w="405" w:type="pct"/>
          </w:tcPr>
          <w:p w14:paraId="7128926C" w14:textId="44A7A2AC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C862FFF" w14:textId="03D4CB2C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02EC1FBC" w14:textId="61524CAE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50AA0CC1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3C4C9951" w14:textId="41A8A261" w:rsidR="00985349" w:rsidRPr="0077767B" w:rsidRDefault="00B13FC8" w:rsidP="00B13FC8">
            <w:pPr>
              <w:pStyle w:val="TabZellemNR2"/>
            </w:pPr>
            <w:r w:rsidRPr="00B13FC8">
              <w:t>Werden die Abnahmeprüfzeugnisse grundsätzlich bei Lieferung bereitgestellt?</w:t>
            </w:r>
          </w:p>
        </w:tc>
        <w:tc>
          <w:tcPr>
            <w:tcW w:w="405" w:type="pct"/>
          </w:tcPr>
          <w:p w14:paraId="61A282AE" w14:textId="2953FA97" w:rsidR="00985349" w:rsidRPr="0077767B" w:rsidRDefault="002506F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27C2747" w14:textId="585E2549" w:rsidR="00985349" w:rsidRPr="0077767B" w:rsidRDefault="002506F9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5FFB8F01" w14:textId="5BF037C0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B13FC8" w:rsidRPr="00A37BED" w14:paraId="356296D6" w14:textId="77777777" w:rsidTr="00B13FC8">
        <w:trPr>
          <w:trHeight w:val="333"/>
        </w:trPr>
        <w:tc>
          <w:tcPr>
            <w:tcW w:w="5000" w:type="pct"/>
            <w:gridSpan w:val="4"/>
            <w:shd w:val="clear" w:color="auto" w:fill="BFDAFF" w:themeFill="accent1" w:themeFillTint="33"/>
            <w:vAlign w:val="center"/>
          </w:tcPr>
          <w:p w14:paraId="21E04FD0" w14:textId="431988F8" w:rsidR="00B13FC8" w:rsidRPr="00A37BED" w:rsidRDefault="00B13FC8" w:rsidP="00B13FC8">
            <w:pPr>
              <w:pStyle w:val="TabKopfmNR"/>
            </w:pPr>
            <w:r w:rsidRPr="00B13FC8">
              <w:t>Kennzeichnung</w:t>
            </w:r>
          </w:p>
        </w:tc>
      </w:tr>
      <w:tr w:rsidR="00985349" w:rsidRPr="00A37BED" w14:paraId="6B150FE4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0D133061" w14:textId="1266FCF8" w:rsidR="00985349" w:rsidRPr="0077767B" w:rsidRDefault="00B13FC8" w:rsidP="00B13FC8">
            <w:pPr>
              <w:pStyle w:val="TabZellemNR2"/>
            </w:pPr>
            <w:r w:rsidRPr="00B13FC8">
              <w:t>Wurde berücksichtigt, dass jede Tafel mit folgenden Angaben zu kennzeichnen ist:</w:t>
            </w:r>
          </w:p>
        </w:tc>
        <w:tc>
          <w:tcPr>
            <w:tcW w:w="405" w:type="pct"/>
          </w:tcPr>
          <w:p w14:paraId="34339FAD" w14:textId="3EA7DF0D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3B8190A8" w14:textId="4A9792F1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4974A94" w14:textId="5034A829" w:rsidR="00985349" w:rsidRPr="00A37BED" w:rsidRDefault="00985349" w:rsidP="00251CA7">
            <w:pPr>
              <w:pStyle w:val="TabelleZelle"/>
            </w:pPr>
          </w:p>
        </w:tc>
      </w:tr>
      <w:tr w:rsidR="00985349" w:rsidRPr="00A37BED" w14:paraId="69561A7A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05929EF4" w14:textId="2C178B42" w:rsidR="00985349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  <w:t>Schmelzennummer?</w:t>
            </w:r>
          </w:p>
        </w:tc>
        <w:tc>
          <w:tcPr>
            <w:tcW w:w="405" w:type="pct"/>
          </w:tcPr>
          <w:p w14:paraId="64E89702" w14:textId="4483F8E7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49F6138C" w14:textId="59C9E0E2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0058CA50" w14:textId="52BA569B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00F8462F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2E014D90" w14:textId="048DBBF7" w:rsidR="00985349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  <w:t>Walztafelnummer?</w:t>
            </w:r>
          </w:p>
        </w:tc>
        <w:tc>
          <w:tcPr>
            <w:tcW w:w="405" w:type="pct"/>
          </w:tcPr>
          <w:p w14:paraId="03094C7B" w14:textId="539349E4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16C7C2E2" w14:textId="484C8898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088C146D" w14:textId="43FDC94F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461C0A9A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19AB1A0A" w14:textId="06BF2F47" w:rsidR="00985349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  <w:t>Herstellerzeichen?</w:t>
            </w:r>
          </w:p>
        </w:tc>
        <w:tc>
          <w:tcPr>
            <w:tcW w:w="405" w:type="pct"/>
          </w:tcPr>
          <w:p w14:paraId="5412A136" w14:textId="6CA4D4BA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69BF7B91" w14:textId="4D2A831D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1F4598A" w14:textId="325E50A1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985349" w:rsidRPr="00A37BED" w14:paraId="5F71249C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399ADE84" w14:textId="6A179CB9" w:rsidR="00985349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  <w:t>Stahlsorte?</w:t>
            </w:r>
          </w:p>
        </w:tc>
        <w:tc>
          <w:tcPr>
            <w:tcW w:w="405" w:type="pct"/>
          </w:tcPr>
          <w:p w14:paraId="05572DF2" w14:textId="7FBC4099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7C8A5508" w14:textId="3E420826" w:rsidR="00985349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61ED15FB" w14:textId="3CD50079" w:rsidR="00985349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  <w:tr w:rsidR="00B13FC8" w:rsidRPr="00A37BED" w14:paraId="552B7EE4" w14:textId="77777777" w:rsidTr="00985349">
        <w:trPr>
          <w:trHeight w:val="333"/>
        </w:trPr>
        <w:tc>
          <w:tcPr>
            <w:tcW w:w="2867" w:type="pct"/>
            <w:vAlign w:val="center"/>
          </w:tcPr>
          <w:p w14:paraId="2F1A2A4B" w14:textId="4D82B94C" w:rsidR="00B13FC8" w:rsidRPr="0077767B" w:rsidRDefault="00B13FC8" w:rsidP="00B54ABB">
            <w:pPr>
              <w:pStyle w:val="TabZelleEinzug2"/>
            </w:pPr>
            <w:r w:rsidRPr="00B13FC8">
              <w:t>–</w:t>
            </w:r>
            <w:r w:rsidRPr="00B13FC8">
              <w:tab/>
              <w:t>Artikelnummer?</w:t>
            </w:r>
          </w:p>
        </w:tc>
        <w:tc>
          <w:tcPr>
            <w:tcW w:w="405" w:type="pct"/>
          </w:tcPr>
          <w:p w14:paraId="19D55557" w14:textId="673DCF64" w:rsidR="00B13FC8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405" w:type="pct"/>
          </w:tcPr>
          <w:p w14:paraId="2837B922" w14:textId="3A3C2A87" w:rsidR="00B13FC8" w:rsidRPr="0077767B" w:rsidRDefault="00B13FC8" w:rsidP="00251CA7">
            <w:pPr>
              <w:pStyle w:val="TabelleZellezentriert"/>
              <w:rPr>
                <w:b/>
              </w:rPr>
            </w:pPr>
            <w:r w:rsidRPr="004D464A">
              <w:rPr>
                <w:rFonts w:ascii="Arial" w:hAnsi="Arial"/>
                <w:noProof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D464A">
              <w:rPr>
                <w:rFonts w:ascii="Arial" w:hAnsi="Arial"/>
                <w:noProof/>
                <w:color w:val="000000"/>
              </w:rPr>
              <w:instrText xml:space="preserve"> FORMCHECKBOX </w:instrText>
            </w:r>
            <w:r w:rsidR="00633A52">
              <w:rPr>
                <w:rFonts w:ascii="Arial" w:hAnsi="Arial"/>
                <w:noProof/>
                <w:color w:val="000000"/>
              </w:rPr>
            </w:r>
            <w:r w:rsidR="00633A52">
              <w:rPr>
                <w:rFonts w:ascii="Arial" w:hAnsi="Arial"/>
                <w:noProof/>
                <w:color w:val="000000"/>
              </w:rPr>
              <w:fldChar w:fldCharType="separate"/>
            </w:r>
            <w:r w:rsidRPr="004D464A">
              <w:rPr>
                <w:rFonts w:ascii="Arial" w:hAnsi="Arial"/>
                <w:noProof/>
                <w:color w:val="000000"/>
              </w:rPr>
              <w:fldChar w:fldCharType="end"/>
            </w:r>
          </w:p>
        </w:tc>
        <w:tc>
          <w:tcPr>
            <w:tcW w:w="1323" w:type="pct"/>
          </w:tcPr>
          <w:p w14:paraId="7CC60E9C" w14:textId="32D1EAEA" w:rsidR="00B13FC8" w:rsidRPr="00A37BED" w:rsidRDefault="00B13FC8" w:rsidP="00251CA7">
            <w:pPr>
              <w:pStyle w:val="TabelleZelle"/>
            </w:pPr>
            <w:r w:rsidRPr="005C6334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</w:rPr>
              <w:instrText xml:space="preserve"> FORMTEXT </w:instrText>
            </w:r>
            <w:r w:rsidRPr="005C6334">
              <w:rPr>
                <w:rFonts w:ascii="Arial" w:hAnsi="Arial"/>
              </w:rPr>
            </w:r>
            <w:r w:rsidRPr="005C6334">
              <w:rPr>
                <w:rFonts w:ascii="Arial" w:hAnsi="Arial"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334">
              <w:rPr>
                <w:rFonts w:ascii="Arial" w:hAnsi="Arial"/>
                <w:noProof/>
              </w:rPr>
              <w:instrText xml:space="preserve"> FORMTEXT </w:instrText>
            </w:r>
            <w:r w:rsidRPr="005C6334">
              <w:rPr>
                <w:rFonts w:ascii="Arial" w:hAnsi="Arial"/>
                <w:noProof/>
              </w:rPr>
            </w:r>
            <w:r w:rsidRPr="005C6334">
              <w:rPr>
                <w:rFonts w:ascii="Arial" w:hAnsi="Arial"/>
                <w:noProof/>
              </w:rPr>
              <w:fldChar w:fldCharType="separate"/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t> </w:t>
            </w:r>
            <w:r w:rsidRPr="005C6334">
              <w:rPr>
                <w:rFonts w:ascii="Arial" w:hAnsi="Arial"/>
                <w:noProof/>
              </w:rPr>
              <w:fldChar w:fldCharType="end"/>
            </w:r>
            <w:r w:rsidRPr="005C6334">
              <w:rPr>
                <w:rFonts w:ascii="Arial" w:hAnsi="Arial"/>
              </w:rPr>
              <w:fldChar w:fldCharType="end"/>
            </w:r>
          </w:p>
        </w:tc>
      </w:tr>
    </w:tbl>
    <w:p w14:paraId="302344FF" w14:textId="77777777" w:rsidR="00FF46D3" w:rsidRDefault="00FF46D3" w:rsidP="00FF46D3"/>
    <w:p w14:paraId="2271A82D" w14:textId="18AE9841" w:rsidR="00FF46D3" w:rsidRDefault="00FF46D3" w:rsidP="004004A9">
      <w:pPr>
        <w:pStyle w:val="Anmerkung"/>
      </w:pPr>
      <w:r>
        <w:t>Anmerkungen:</w:t>
      </w:r>
      <w:r w:rsidR="004004A9">
        <w:t xml:space="preserve"> </w:t>
      </w:r>
      <w:r>
        <w:fldChar w:fldCharType="begin">
          <w:ffData>
            <w:name w:val=""/>
            <w:enabled/>
            <w:calcOnExit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4D7FBD" w14:textId="77777777" w:rsidR="00FF46D3" w:rsidRDefault="00FF46D3" w:rsidP="00FF46D3"/>
    <w:tbl>
      <w:tblPr>
        <w:tblStyle w:val="Tabellenraster"/>
        <w:tblW w:w="6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6"/>
        <w:gridCol w:w="162"/>
        <w:gridCol w:w="3174"/>
        <w:gridCol w:w="168"/>
      </w:tblGrid>
      <w:tr w:rsidR="00FF46D3" w14:paraId="7ED1A727" w14:textId="77777777" w:rsidTr="00FF46D3">
        <w:trPr>
          <w:cantSplit/>
          <w:trHeight w:val="397"/>
        </w:trPr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2A7B1C" w14:textId="77777777" w:rsidR="00FF46D3" w:rsidRDefault="00FF46D3">
            <w:pPr>
              <w:pStyle w:val="Unterschrift"/>
            </w:pPr>
            <w:r>
              <w:br/>
            </w:r>
            <w:r>
              <w:br/>
            </w:r>
            <w: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" w:type="dxa"/>
          </w:tcPr>
          <w:p w14:paraId="75C1A7FA" w14:textId="77777777" w:rsidR="00FF46D3" w:rsidRDefault="00FF46D3">
            <w:pPr>
              <w:pStyle w:val="Unterschrift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6149D" w14:textId="77777777" w:rsidR="00FF46D3" w:rsidRDefault="00FF46D3">
            <w:pPr>
              <w:pStyle w:val="Unterschrift"/>
            </w:pPr>
          </w:p>
        </w:tc>
        <w:tc>
          <w:tcPr>
            <w:tcW w:w="168" w:type="dxa"/>
          </w:tcPr>
          <w:p w14:paraId="7E6188FF" w14:textId="77777777" w:rsidR="00FF46D3" w:rsidRDefault="00FF46D3">
            <w:pPr>
              <w:pStyle w:val="Unterschrift"/>
            </w:pPr>
          </w:p>
        </w:tc>
      </w:tr>
      <w:tr w:rsidR="00FF46D3" w14:paraId="16024BBA" w14:textId="77777777" w:rsidTr="00FF46D3">
        <w:trPr>
          <w:cantSplit/>
          <w:trHeight w:val="397"/>
        </w:trPr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068192" w14:textId="77777777" w:rsidR="00FF46D3" w:rsidRDefault="00FF46D3">
            <w:pPr>
              <w:pStyle w:val="Unterschrift"/>
            </w:pPr>
            <w:r>
              <w:t>Ort, Datum</w:t>
            </w:r>
          </w:p>
        </w:tc>
        <w:tc>
          <w:tcPr>
            <w:tcW w:w="162" w:type="dxa"/>
          </w:tcPr>
          <w:p w14:paraId="30A5A85D" w14:textId="77777777" w:rsidR="00FF46D3" w:rsidRDefault="00FF46D3">
            <w:pPr>
              <w:pStyle w:val="Unterschrift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38C7F5" w14:textId="77777777" w:rsidR="00FF46D3" w:rsidRDefault="00FF46D3">
            <w:pPr>
              <w:pStyle w:val="Unterschrift"/>
            </w:pPr>
            <w:r>
              <w:t>Unterschrift</w:t>
            </w:r>
          </w:p>
          <w:p w14:paraId="435BE97B" w14:textId="77777777" w:rsidR="00FF46D3" w:rsidRDefault="00FF46D3">
            <w:pPr>
              <w:pStyle w:val="Unterschrift"/>
            </w:pPr>
            <w:r>
              <w:t>Prüfer</w:t>
            </w:r>
          </w:p>
          <w:p w14:paraId="3818E79B" w14:textId="77777777" w:rsidR="00FF46D3" w:rsidRDefault="00FF46D3">
            <w:pPr>
              <w:pStyle w:val="Unterschrift"/>
            </w:pPr>
            <w:r>
              <w:fldChar w:fldCharType="begin">
                <w:ffData>
                  <w:name w:val="AG_Begleiter"/>
                  <w:enabled/>
                  <w:calcOnExit w:val="0"/>
                  <w:textInput>
                    <w:default w:val="Vorname Nach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Vorname Nachname</w:t>
            </w:r>
            <w:r>
              <w:fldChar w:fldCharType="end"/>
            </w:r>
          </w:p>
        </w:tc>
        <w:tc>
          <w:tcPr>
            <w:tcW w:w="168" w:type="dxa"/>
          </w:tcPr>
          <w:p w14:paraId="2E79E992" w14:textId="77777777" w:rsidR="00FF46D3" w:rsidRDefault="00FF46D3">
            <w:pPr>
              <w:pStyle w:val="Unterschrift"/>
            </w:pPr>
          </w:p>
        </w:tc>
      </w:tr>
    </w:tbl>
    <w:p w14:paraId="66A011C9" w14:textId="77777777" w:rsidR="00E21739" w:rsidRDefault="00E21739" w:rsidP="00E65131">
      <w:pPr>
        <w:pStyle w:val="letzteZeilenachUnterschrift"/>
      </w:pPr>
    </w:p>
    <w:sectPr w:rsidR="00E21739" w:rsidSect="002310F9">
      <w:footerReference w:type="default" r:id="rId8"/>
      <w:footerReference w:type="first" r:id="rId9"/>
      <w:pgSz w:w="11906" w:h="16838" w:code="9"/>
      <w:pgMar w:top="709" w:right="1134" w:bottom="79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7C37F" w14:textId="77777777" w:rsidR="00633A52" w:rsidRDefault="00633A52" w:rsidP="006A6B67">
      <w:r>
        <w:separator/>
      </w:r>
    </w:p>
  </w:endnote>
  <w:endnote w:type="continuationSeparator" w:id="0">
    <w:p w14:paraId="00A04BE5" w14:textId="77777777" w:rsidR="00633A52" w:rsidRDefault="00633A52" w:rsidP="006A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18192" w14:textId="77777777" w:rsidR="00FA2BDA" w:rsidRDefault="00FA2BDA" w:rsidP="006A6B67">
    <w:pPr>
      <w:pStyle w:val="FuKopfAbsatzLinie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7E255A" wp14:editId="0B6BB57B">
              <wp:simplePos x="0" y="0"/>
              <wp:positionH relativeFrom="column">
                <wp:posOffset>-454025</wp:posOffset>
              </wp:positionH>
              <wp:positionV relativeFrom="page">
                <wp:posOffset>8768080</wp:posOffset>
              </wp:positionV>
              <wp:extent cx="136279" cy="1342800"/>
              <wp:effectExtent l="0" t="0" r="0" b="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6279" cy="1342800"/>
                        <a:chOff x="0" y="0"/>
                        <a:chExt cx="135056" cy="1341754"/>
                      </a:xfrm>
                    </wpg:grpSpPr>
                    <wps:wsp>
                      <wps:cNvPr id="8" name="Textfeld 8"/>
                      <wps:cNvSpPr txBox="1"/>
                      <wps:spPr>
                        <a:xfrm>
                          <a:off x="19894" y="0"/>
                          <a:ext cx="115162" cy="115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EA86A" w14:textId="77777777" w:rsidR="00FA2BDA" w:rsidRPr="00995B66" w:rsidRDefault="00FA2BDA" w:rsidP="00995B66">
                            <w:pPr>
                              <w:pStyle w:val="Fuzeile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995B66">
                              <w:rPr>
                                <w:sz w:val="12"/>
                                <w:szCs w:val="12"/>
                              </w:rPr>
                              <w:t>© WEKA MEDIA GmbH &amp; Co. KG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1905" y="1234439"/>
                          <a:ext cx="105410" cy="109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7E255A" id="Gruppieren 2" o:spid="_x0000_s1026" style="position:absolute;margin-left:-35.75pt;margin-top:690.4pt;width:10.75pt;height:105.75pt;z-index:251663360;mso-position-vertical-relative:page;mso-width-relative:margin;mso-height-relative:margin" coordsize="1350,134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EtQAAAABSZ2h0bG9uZwAABJ8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vhAAAAAQAAAJ0AAACgAAAB2AAB&#10;JwAAAAvFABgAAf/Y/+0ADEFkb2JlX0NNAAH/7gAOQWRvYmUAZIAAAAAB/9sAhAAMCAgICQgMCQkM&#10;EQsKCxEVDwwMDxUYExMVExMYEQwMDAwMDBEMDAwMDAwMDAwMDAwMDAwMDAwMDAwMDAwMDAwMAQ0L&#10;Cw0ODRAODhAUDg4OFBQODg4OFBEMDAwMDBERDAwMDAwMEQwMDAwMDAwMDAwMDAwMDAwMDAwMDAwM&#10;DAwMDAz/wAARCACgAJ0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2OTUzMEQxNjRCQ0RFNDEx&#10;OERDOEY3RkJEQ0M5NDYwNSIgc3RFdnQ6d2hlbj0iMjAxNS0wMy0xOFQxMTowOToxNyswMTowMCIg&#10;c3RFdnQ6c29mdHdhcmVBZ2VudD0iQWRvYmUgUGhvdG9zaG9wIENTNS4xIFdpbmRvd3M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/AP/Q0X/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HRf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t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T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T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d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W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f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0N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R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L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9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U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X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tF/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X0X/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DRf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/wD/0dF/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S0X/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PRf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wD/1NF/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V0X/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bRf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/wD/19F/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Q0X/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8A/9HRf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/wD/0tF/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T0X/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TRf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wD/1dF/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/AP/W0X/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8A/9fRf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wD/0NF/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R0X/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LRf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09F/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/AP/U0X/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8A/9XRf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1tF/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/AP/X0X/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8A/9DRf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dF/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/&#10;AP/S0X/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8A&#10;/9PRf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1NF/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V&#10;0X/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8A/9bR&#10;f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/wD/19F/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Q0X/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HRf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tF/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T0X/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8A/9TRf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/wD/1dF/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/AP/W0X/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8A/9fRf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/wD/0NF/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/AP/R0X/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LRf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9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U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X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t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X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D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0d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S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P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1N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V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b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9F/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Q0X/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HRf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/wD/0tF/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T0X/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TRf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wD/1dF/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W0X/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fRf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/wD/0NF/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R0X/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8A/9LRf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/wD/09F/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U0X/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XRf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wD/1tF/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/AP/X0X/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8A/9DRf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wD/0dF/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S0X/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PRf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1NF/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/AP/V0X/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8A/9bRf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19F/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/AP/Q0X/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8A/9HRf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tF/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/&#10;AP/T0X/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8A&#10;/9TRf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1dF/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W&#10;0X/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8A/9fR&#10;f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/wD/0NF/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R0X/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LRf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9F/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t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T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T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d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W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f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0N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R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L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9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U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X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7" type="#_x0000_t202" style="position:absolute;left:198;width:1152;height:115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" filled="f" stroked="f" strokeweight=".5pt">
                <v:textbox style="layout-flow:vertical;mso-layout-flow-alt:bottom-to-top" inset="0,0,0,0">
                  <w:txbxContent>
                    <w:p w14:paraId="0A3EA86A" w14:textId="77777777" w:rsidR="00FA2BDA" w:rsidRPr="00995B66" w:rsidRDefault="00FA2BDA" w:rsidP="00995B66">
                      <w:pPr>
                        <w:pStyle w:val="Fuzeile"/>
                        <w:rPr>
                          <w:b/>
                          <w:sz w:val="12"/>
                          <w:szCs w:val="12"/>
                        </w:rPr>
                      </w:pPr>
                      <w:r w:rsidRPr="00995B66">
                        <w:rPr>
                          <w:sz w:val="12"/>
                          <w:szCs w:val="12"/>
                        </w:rPr>
                        <w:t>© WEKA MEDIA GmbH &amp; Co. KG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8" type="#_x0000_t75" style="position:absolute;left:19;top:12344;width:1054;height:10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">
                <v:imagedata r:id="rId2" o:title=""/>
              </v:shape>
              <w10:wrap anchory="page"/>
            </v:group>
          </w:pict>
        </mc:Fallback>
      </mc:AlternateContent>
    </w:r>
  </w:p>
  <w:p w14:paraId="2E34A6A4" w14:textId="77777777" w:rsidR="00FA2BDA" w:rsidRPr="00995B66" w:rsidRDefault="00FA2BDA" w:rsidP="006A6B67">
    <w:pPr>
      <w:pStyle w:val="Fuzeile"/>
    </w:pPr>
  </w:p>
  <w:p w14:paraId="34E9AAEF" w14:textId="3CC2212C" w:rsidR="00FA2BDA" w:rsidRDefault="00FA2BDA" w:rsidP="006A6B67">
    <w:pPr>
      <w:pStyle w:val="Fuzeile"/>
    </w:pP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&gt; 1 "</w:instrText>
    </w:r>
    <w:r w:rsidR="00633A52">
      <w:fldChar w:fldCharType="begin"/>
    </w:r>
    <w:r w:rsidR="00633A52">
      <w:instrText xml:space="preserve"> REF  FormularKategorie  \* MERGEFORMAT </w:instrText>
    </w:r>
    <w:r w:rsidR="00633A52">
      <w:fldChar w:fldCharType="separate"/>
    </w:r>
    <w:r w:rsidR="003610D9" w:rsidRPr="003610D9">
      <w:rPr>
        <w:b/>
        <w:bCs/>
      </w:rPr>
      <w:instrText>CHECKLISTE</w:instrText>
    </w:r>
    <w:r w:rsidR="00633A52">
      <w:rPr>
        <w:b/>
        <w:bCs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 w:rsidRPr="003610D9">
      <w:rPr>
        <w:b/>
        <w:bCs/>
        <w:noProof/>
      </w:rPr>
      <w:t>CHECKLISTE</w:t>
    </w:r>
    <w:r w:rsidRPr="00206607">
      <w:fldChar w:fldCharType="end"/>
    </w:r>
    <w:r w:rsidRPr="00206607">
      <w:t xml:space="preserve"> </w:t>
    </w: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&gt; 1 "</w:instrText>
    </w:r>
    <w:r w:rsidR="00633A52">
      <w:fldChar w:fldCharType="begin"/>
    </w:r>
    <w:r w:rsidR="00633A52">
      <w:instrText xml:space="preserve"> STYLEREF  Kurztitel  \* MERGEFORMAT </w:instrText>
    </w:r>
    <w:r w:rsidR="00633A52">
      <w:fldChar w:fldCharType="separate"/>
    </w:r>
    <w:r w:rsidR="00FF0156">
      <w:rPr>
        <w:noProof/>
      </w:rPr>
      <w:instrText>Werkstoffe (z.B. Bleche)</w:instrText>
    </w:r>
    <w:r w:rsidR="00633A52">
      <w:rPr>
        <w:noProof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>
      <w:rPr>
        <w:noProof/>
      </w:rPr>
      <w:t>Werkstoffe (z.B. Bleche)</w:t>
    </w:r>
    <w:r w:rsidRPr="00206607">
      <w:fldChar w:fldCharType="end"/>
    </w:r>
    <w:r w:rsidRPr="00206607">
      <w:tab/>
    </w: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 &gt; 1 "Seite </w:instrText>
    </w:r>
    <w:r w:rsidRPr="00206607">
      <w:fldChar w:fldCharType="begin"/>
    </w:r>
    <w:r w:rsidRPr="00206607">
      <w:instrText>PAGE  \* Arabic  \* MERGEFORMAT</w:instrText>
    </w:r>
    <w:r w:rsidRPr="00206607">
      <w:fldChar w:fldCharType="separate"/>
    </w:r>
    <w:r w:rsidR="00FF0156">
      <w:rPr>
        <w:noProof/>
      </w:rPr>
      <w:instrText>2</w:instrText>
    </w:r>
    <w:r w:rsidRPr="00206607">
      <w:fldChar w:fldCharType="end"/>
    </w:r>
    <w:r w:rsidRPr="00206607">
      <w:instrText xml:space="preserve"> von </w:instrText>
    </w:r>
    <w:r w:rsidR="00633A52">
      <w:fldChar w:fldCharType="begin"/>
    </w:r>
    <w:r w:rsidR="00633A52">
      <w:instrText>NUMPAGES  \* Arabic  \* MERGEFORMAT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 w:rsidRPr="00206607">
      <w:rPr>
        <w:noProof/>
      </w:rPr>
      <w:t xml:space="preserve">Seite </w:t>
    </w:r>
    <w:r w:rsidR="00FF0156">
      <w:rPr>
        <w:noProof/>
      </w:rPr>
      <w:t>2</w:t>
    </w:r>
    <w:r w:rsidR="00FF0156" w:rsidRPr="00206607">
      <w:rPr>
        <w:noProof/>
      </w:rPr>
      <w:t xml:space="preserve"> von </w:t>
    </w:r>
    <w:r w:rsidR="00FF0156">
      <w:rPr>
        <w:noProof/>
      </w:rPr>
      <w:t>2</w:t>
    </w:r>
    <w:r w:rsidRPr="0020660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8B2F1" w14:textId="77777777" w:rsidR="00FA2BDA" w:rsidRDefault="00FA2BDA" w:rsidP="006A6B67">
    <w:pPr>
      <w:pStyle w:val="FuKopfAbsatzLini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1DE39C" wp14:editId="1BB1ACCB">
              <wp:simplePos x="0" y="0"/>
              <wp:positionH relativeFrom="column">
                <wp:posOffset>-454025</wp:posOffset>
              </wp:positionH>
              <wp:positionV relativeFrom="page">
                <wp:posOffset>8768080</wp:posOffset>
              </wp:positionV>
              <wp:extent cx="136174" cy="13428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6174" cy="1342800"/>
                        <a:chOff x="0" y="0"/>
                        <a:chExt cx="134952" cy="1341754"/>
                      </a:xfrm>
                    </wpg:grpSpPr>
                    <wps:wsp>
                      <wps:cNvPr id="16" name="Textfeld 16"/>
                      <wps:cNvSpPr txBox="1"/>
                      <wps:spPr>
                        <a:xfrm>
                          <a:off x="19789" y="0"/>
                          <a:ext cx="115163" cy="115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54E62" w14:textId="77777777" w:rsidR="00FA2BDA" w:rsidRPr="001709D5" w:rsidRDefault="00FA2BDA" w:rsidP="00B1304B">
                            <w:pPr>
                              <w:pStyle w:val="Fuzeile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1709D5">
                              <w:rPr>
                                <w:sz w:val="12"/>
                                <w:szCs w:val="12"/>
                              </w:rPr>
                              <w:t>© WEKA MEDIA GmbH &amp; Co. KG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1905" y="1234439"/>
                          <a:ext cx="105410" cy="109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1DE39C" id="Gruppieren 1" o:spid="_x0000_s1029" style="position:absolute;margin-left:-35.75pt;margin-top:690.4pt;width:10.7pt;height:105.75pt;z-index:251661312;mso-position-vertical-relative:page;mso-width-relative:margin;mso-height-relative:margin" coordsize="1349,134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S1AAAAAFJnaHRsb25nAAAEn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DRf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d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S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P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N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V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b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19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Q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H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t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T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T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dF/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W0X/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fRf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/wD/0NF/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R0X/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LRf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wD/09F/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U0X/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XRf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/wD/1tF/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X0X/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8A/9DRf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/wD/0dF/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S0X/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PRf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wD/1NF/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/AP/V0X/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8A/9bRf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wD/19F/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Q0X/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HRf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0tF/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/AP/T0X/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8A/9TRf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1dF/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/AP/W0X/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8A/9fRf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NF/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/&#10;AP/R0X/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8A&#10;/9LRf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09F/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U&#10;0X/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8A/9XR&#10;f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/wD/1tF/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X0X/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DRf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dF/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S0X/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8A/9PRf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/wD/1NF/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/AP/V0X/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8A/9bRf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/wD/19F/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/AP/Q0X/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8A/9HRf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/wD/0t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T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T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d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W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f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0N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R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L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9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U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X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tF/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X0X/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8A/9DRf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/wD/0dF/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/AP/S0X/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8A/9PRf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wD/1NF/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/AP/V0X/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8A/9bRf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/wD/19F/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/AP/Q0X/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8A/9HRf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/wD/0tF/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/AP/T0X/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8A/9TRf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wD/1dF/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/AP/W0X/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8A/9fRf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/wD/0NF/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/AP/R0X/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8A/9LRf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/wD/09F/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/AP/U0X/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8A/9XRf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wD/1tF/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/AP/X0X/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8A/9DRf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/wD/0dF/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/&#10;AP/S0X/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8A&#10;/9PRf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/wD/&#10;1NF/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/AP/V&#10;0X/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8A/9bR&#10;f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/wD/19F/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/AP/Q0X/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8A/9HRf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/wD/0tF/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/AP/T0X/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/AP/S0X/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8A/9PRf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/wD/1NF/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/AP/V0X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8A/9bRf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/wD/19F/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/AP/Q0X/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8A/9HRf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/wD/0tF/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/AP/T0X/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8A/9TRf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wD/1dF/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30" type="#_x0000_t202" style="position:absolute;left:197;width:1152;height:1154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" filled="f" stroked="f" strokeweight=".5pt">
                <v:textbox style="layout-flow:vertical;mso-layout-flow-alt:bottom-to-top" inset="0,0,0,0">
                  <w:txbxContent>
                    <w:p w14:paraId="56854E62" w14:textId="77777777" w:rsidR="00FA2BDA" w:rsidRPr="001709D5" w:rsidRDefault="00FA2BDA" w:rsidP="00B1304B">
                      <w:pPr>
                        <w:pStyle w:val="Fuzeile"/>
                        <w:rPr>
                          <w:b/>
                          <w:sz w:val="12"/>
                          <w:szCs w:val="12"/>
                        </w:rPr>
                      </w:pPr>
                      <w:r w:rsidRPr="001709D5">
                        <w:rPr>
                          <w:sz w:val="12"/>
                          <w:szCs w:val="12"/>
                        </w:rPr>
                        <w:t>© WEKA MEDIA GmbH &amp; Co. KG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31" type="#_x0000_t75" style="position:absolute;left:19;top:12344;width:1054;height:10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">
                <v:imagedata r:id="rId2" o:title=""/>
              </v:shape>
              <w10:wrap anchory="page"/>
            </v:group>
          </w:pict>
        </mc:Fallback>
      </mc:AlternateContent>
    </w:r>
  </w:p>
  <w:p w14:paraId="20C59016" w14:textId="77777777" w:rsidR="00FA2BDA" w:rsidRDefault="00FA2BDA" w:rsidP="006A6B67">
    <w:pPr>
      <w:pStyle w:val="Fuzeile"/>
    </w:pPr>
  </w:p>
  <w:p w14:paraId="56355FE0" w14:textId="6221445E" w:rsidR="00FA2BDA" w:rsidRPr="00206607" w:rsidRDefault="00FA2BDA" w:rsidP="00995B66">
    <w:pPr>
      <w:pStyle w:val="Fuzeile"/>
    </w:pP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&gt; 1 "</w:instrText>
    </w:r>
    <w:r w:rsidR="00633A52">
      <w:fldChar w:fldCharType="begin"/>
    </w:r>
    <w:r w:rsidR="00633A52">
      <w:instrText xml:space="preserve"> REF  FormularKategorie  \* MERGEFORMAT </w:instrText>
    </w:r>
    <w:r w:rsidR="00633A52">
      <w:fldChar w:fldCharType="separate"/>
    </w:r>
    <w:r w:rsidR="003610D9" w:rsidRPr="003610D9">
      <w:rPr>
        <w:b/>
        <w:bCs/>
      </w:rPr>
      <w:instrText>CHECKLISTE</w:instrText>
    </w:r>
    <w:r w:rsidR="00633A52">
      <w:rPr>
        <w:b/>
        <w:bCs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 w:rsidRPr="003610D9">
      <w:rPr>
        <w:b/>
        <w:bCs/>
        <w:noProof/>
      </w:rPr>
      <w:t>CHECKLISTE</w:t>
    </w:r>
    <w:r w:rsidRPr="00206607">
      <w:fldChar w:fldCharType="end"/>
    </w:r>
    <w:r w:rsidRPr="00206607">
      <w:t xml:space="preserve"> </w:t>
    </w: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&gt; 1 "</w:instrText>
    </w:r>
    <w:r w:rsidR="00633A52">
      <w:fldChar w:fldCharType="begin"/>
    </w:r>
    <w:r w:rsidR="00633A52">
      <w:instrText xml:space="preserve"> STYLEREF  Kurztitel  \* MERGEFORMAT </w:instrText>
    </w:r>
    <w:r w:rsidR="00633A52">
      <w:fldChar w:fldCharType="separate"/>
    </w:r>
    <w:r w:rsidR="00FF0156">
      <w:rPr>
        <w:noProof/>
      </w:rPr>
      <w:instrText>Werkstoffe (z.B. Bleche)</w:instrText>
    </w:r>
    <w:r w:rsidR="00633A52">
      <w:rPr>
        <w:noProof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>
      <w:rPr>
        <w:noProof/>
      </w:rPr>
      <w:t>Werkstoffe (z.B. Bleche)</w:t>
    </w:r>
    <w:r w:rsidRPr="00206607">
      <w:fldChar w:fldCharType="end"/>
    </w:r>
    <w:r w:rsidRPr="00206607">
      <w:tab/>
    </w:r>
    <w:r w:rsidRPr="00206607">
      <w:fldChar w:fldCharType="begin"/>
    </w:r>
    <w:r w:rsidRPr="00206607">
      <w:instrText xml:space="preserve"> IF </w:instrText>
    </w:r>
    <w:r w:rsidR="00633A52">
      <w:fldChar w:fldCharType="begin"/>
    </w:r>
    <w:r w:rsidR="00633A52">
      <w:instrText xml:space="preserve"> Numpages 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  &gt; 1 "Seite </w:instrText>
    </w:r>
    <w:r w:rsidRPr="00206607">
      <w:fldChar w:fldCharType="begin"/>
    </w:r>
    <w:r w:rsidRPr="00206607">
      <w:instrText>PAGE  \* Arabic  \* MERGEFORMAT</w:instrText>
    </w:r>
    <w:r w:rsidRPr="00206607">
      <w:fldChar w:fldCharType="separate"/>
    </w:r>
    <w:r w:rsidR="00FF0156">
      <w:rPr>
        <w:noProof/>
      </w:rPr>
      <w:instrText>1</w:instrText>
    </w:r>
    <w:r w:rsidRPr="00206607">
      <w:fldChar w:fldCharType="end"/>
    </w:r>
    <w:r w:rsidRPr="00206607">
      <w:instrText xml:space="preserve"> von </w:instrText>
    </w:r>
    <w:r w:rsidR="00633A52">
      <w:fldChar w:fldCharType="begin"/>
    </w:r>
    <w:r w:rsidR="00633A52">
      <w:instrText>NUMPAGES  \* Arabic  \* MERGEFORMAT</w:instrText>
    </w:r>
    <w:r w:rsidR="00633A52">
      <w:fldChar w:fldCharType="separate"/>
    </w:r>
    <w:r w:rsidR="00FF0156">
      <w:rPr>
        <w:noProof/>
      </w:rPr>
      <w:instrText>2</w:instrText>
    </w:r>
    <w:r w:rsidR="00633A52">
      <w:rPr>
        <w:noProof/>
      </w:rPr>
      <w:fldChar w:fldCharType="end"/>
    </w:r>
    <w:r w:rsidRPr="00206607">
      <w:instrText xml:space="preserve">" </w:instrText>
    </w:r>
    <w:r w:rsidRPr="00206607">
      <w:fldChar w:fldCharType="separate"/>
    </w:r>
    <w:r w:rsidR="00FF0156" w:rsidRPr="00206607">
      <w:rPr>
        <w:noProof/>
      </w:rPr>
      <w:t xml:space="preserve">Seite </w:t>
    </w:r>
    <w:r w:rsidR="00FF0156">
      <w:rPr>
        <w:noProof/>
      </w:rPr>
      <w:t>1</w:t>
    </w:r>
    <w:r w:rsidR="00FF0156" w:rsidRPr="00206607">
      <w:rPr>
        <w:noProof/>
      </w:rPr>
      <w:t xml:space="preserve"> von </w:t>
    </w:r>
    <w:r w:rsidR="00FF0156">
      <w:rPr>
        <w:noProof/>
      </w:rPr>
      <w:t>2</w:t>
    </w:r>
    <w:r w:rsidRPr="0020660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852EF" w14:textId="77777777" w:rsidR="00633A52" w:rsidRDefault="00633A52" w:rsidP="006A6B67">
      <w:r>
        <w:separator/>
      </w:r>
    </w:p>
  </w:footnote>
  <w:footnote w:type="continuationSeparator" w:id="0">
    <w:p w14:paraId="0C34E37B" w14:textId="77777777" w:rsidR="00633A52" w:rsidRDefault="00633A52" w:rsidP="006A6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283.5pt;height:288.75pt;visibility:visibl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0D908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4E1DD0"/>
    <w:multiLevelType w:val="multilevel"/>
    <w:tmpl w:val="14D6A5B2"/>
    <w:styleLink w:val="TabelleZellemitNummeroK-Nr"/>
    <w:lvl w:ilvl="0">
      <w:start w:val="1"/>
      <w:numFmt w:val="decimal"/>
      <w:pStyle w:val="TabZellemNR1"/>
      <w:lvlText w:val="%1"/>
      <w:lvlJc w:val="left"/>
      <w:pPr>
        <w:tabs>
          <w:tab w:val="num" w:pos="397"/>
        </w:tabs>
        <w:ind w:left="397" w:hanging="397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" w15:restartNumberingAfterBreak="0">
    <w:nsid w:val="29321C58"/>
    <w:multiLevelType w:val="multilevel"/>
    <w:tmpl w:val="612C73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4.%1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1"/>
      <w:lvlText w:val="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5%1.%2.%3.%4.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4E14D56"/>
    <w:multiLevelType w:val="hybridMultilevel"/>
    <w:tmpl w:val="45A07426"/>
    <w:lvl w:ilvl="0" w:tplc="ECC8379E">
      <w:start w:val="1"/>
      <w:numFmt w:val="bullet"/>
      <w:lvlText w:val=""/>
      <w:lvlJc w:val="left"/>
      <w:pPr>
        <w:tabs>
          <w:tab w:val="num" w:pos="1429"/>
        </w:tabs>
        <w:ind w:left="1429" w:hanging="360"/>
      </w:pPr>
      <w:rPr>
        <w:rFonts w:ascii="Wingdings 3" w:hAnsi="Wingdings 3" w:cs="Wingdings 3" w:hint="default"/>
      </w:rPr>
    </w:lvl>
    <w:lvl w:ilvl="1" w:tplc="F5B22E28">
      <w:start w:val="1"/>
      <w:numFmt w:val="bullet"/>
      <w:lvlText w:val=""/>
      <w:lvlJc w:val="left"/>
      <w:pPr>
        <w:tabs>
          <w:tab w:val="num" w:pos="2149"/>
        </w:tabs>
        <w:ind w:left="2149" w:hanging="360"/>
      </w:pPr>
      <w:rPr>
        <w:rFonts w:ascii="Wingdings" w:hAnsi="Wingdings" w:cs="Wingdings" w:hint="default"/>
        <w:sz w:val="24"/>
        <w:szCs w:val="24"/>
      </w:rPr>
    </w:lvl>
    <w:lvl w:ilvl="2" w:tplc="04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EE59A1"/>
    <w:multiLevelType w:val="multilevel"/>
    <w:tmpl w:val="21B8F0F4"/>
    <w:lvl w:ilvl="0">
      <w:start w:val="1"/>
      <w:numFmt w:val="decimal"/>
      <w:lvlText w:val="%1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B844C88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4B8E4FC9"/>
    <w:multiLevelType w:val="multilevel"/>
    <w:tmpl w:val="1F46437E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40"/>
      </w:pPr>
      <w:rPr>
        <w:rFonts w:asciiTheme="minorHAnsi" w:hAnsiTheme="minorHAnsi" w:hint="default"/>
        <w:b/>
        <w:sz w:val="2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8"/>
        </w:tabs>
        <w:ind w:left="1588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1985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82"/>
        </w:tabs>
        <w:ind w:left="2382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3"/>
        </w:tabs>
        <w:ind w:left="3573" w:hanging="340"/>
      </w:pPr>
      <w:rPr>
        <w:rFonts w:hint="default"/>
      </w:rPr>
    </w:lvl>
  </w:abstractNum>
  <w:abstractNum w:abstractNumId="7" w15:restartNumberingAfterBreak="0">
    <w:nsid w:val="5F964A67"/>
    <w:multiLevelType w:val="hybridMultilevel"/>
    <w:tmpl w:val="2314400C"/>
    <w:lvl w:ilvl="0" w:tplc="61E64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ACC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E2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A098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4064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0CF6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50E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4B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4CA0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4AA0867"/>
    <w:multiLevelType w:val="hybridMultilevel"/>
    <w:tmpl w:val="3C4211F6"/>
    <w:lvl w:ilvl="0" w:tplc="74CC3DE8">
      <w:start w:val="1"/>
      <w:numFmt w:val="bullet"/>
      <w:pStyle w:val="TabZelleListe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9EB1E4D"/>
    <w:multiLevelType w:val="hybridMultilevel"/>
    <w:tmpl w:val="1F22A7CE"/>
    <w:lvl w:ilvl="0" w:tplc="5EC2B12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6D06E6B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B44F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06BA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541A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FEB7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B018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B8A0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AA5E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BB53BC5"/>
    <w:multiLevelType w:val="hybridMultilevel"/>
    <w:tmpl w:val="4A341BE8"/>
    <w:lvl w:ilvl="0" w:tplc="1E68C1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883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24D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69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0A8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2E95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CE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98A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CF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BF3172E"/>
    <w:multiLevelType w:val="multilevel"/>
    <w:tmpl w:val="006EDF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%1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01E74FB"/>
    <w:multiLevelType w:val="hybridMultilevel"/>
    <w:tmpl w:val="FEFA6CBC"/>
    <w:lvl w:ilvl="0" w:tplc="ECC8379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cs="Wingdings 3" w:hint="default"/>
      </w:rPr>
    </w:lvl>
    <w:lvl w:ilvl="1" w:tplc="04070003">
      <w:start w:val="1"/>
      <w:numFmt w:val="bullet"/>
      <w:lvlText w:val="o"/>
      <w:lvlJc w:val="left"/>
      <w:pPr>
        <w:tabs>
          <w:tab w:val="num" w:pos="-414"/>
        </w:tabs>
        <w:ind w:left="-41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06"/>
        </w:tabs>
        <w:ind w:left="306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026"/>
        </w:tabs>
        <w:ind w:left="1026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5D0449"/>
    <w:multiLevelType w:val="multilevel"/>
    <w:tmpl w:val="D86A0F46"/>
    <w:styleLink w:val="Listeungeordnet"/>
    <w:lvl w:ilvl="0">
      <w:start w:val="1"/>
      <w:numFmt w:val="bullet"/>
      <w:lvlText w:val="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0052C2" w:themeColor="accent1"/>
        <w:sz w:val="18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14" w15:restartNumberingAfterBreak="0">
    <w:nsid w:val="797F41E1"/>
    <w:multiLevelType w:val="hybridMultilevel"/>
    <w:tmpl w:val="1996D98C"/>
    <w:lvl w:ilvl="0" w:tplc="E8A6C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35B09"/>
    <w:multiLevelType w:val="multilevel"/>
    <w:tmpl w:val="04BE3FAC"/>
    <w:styleLink w:val="TabelleKopfblauNR"/>
    <w:lvl w:ilvl="0">
      <w:start w:val="1"/>
      <w:numFmt w:val="decimal"/>
      <w:pStyle w:val="TabKopfmNR"/>
      <w:lvlText w:val="%1"/>
      <w:lvlJc w:val="left"/>
      <w:pPr>
        <w:tabs>
          <w:tab w:val="num" w:pos="567"/>
        </w:tabs>
        <w:ind w:left="567" w:hanging="510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decimal"/>
      <w:pStyle w:val="TabZellemNR2"/>
      <w:lvlText w:val="%1.%2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1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6"/>
  </w:num>
  <w:num w:numId="17">
    <w:abstractNumId w:val="15"/>
  </w:num>
  <w:num w:numId="18">
    <w:abstractNumId w:val="15"/>
  </w:num>
  <w:num w:numId="19">
    <w:abstractNumId w:val="15"/>
  </w:num>
  <w:num w:numId="20">
    <w:abstractNumId w:val="8"/>
  </w:num>
  <w:num w:numId="21">
    <w:abstractNumId w:val="15"/>
  </w:num>
  <w:num w:numId="22">
    <w:abstractNumId w:val="13"/>
  </w:num>
  <w:num w:numId="23">
    <w:abstractNumId w:val="15"/>
  </w:num>
  <w:num w:numId="24">
    <w:abstractNumId w:val="15"/>
  </w:num>
  <w:num w:numId="25">
    <w:abstractNumId w:val="8"/>
  </w:num>
  <w:num w:numId="26">
    <w:abstractNumId w:val="15"/>
  </w:num>
  <w:num w:numId="27">
    <w:abstractNumId w:val="2"/>
  </w:num>
  <w:num w:numId="28">
    <w:abstractNumId w:val="2"/>
  </w:num>
  <w:num w:numId="29">
    <w:abstractNumId w:val="4"/>
  </w:num>
  <w:num w:numId="30">
    <w:abstractNumId w:val="2"/>
  </w:num>
  <w:num w:numId="31">
    <w:abstractNumId w:val="1"/>
  </w:num>
  <w:num w:numId="32">
    <w:abstractNumId w:val="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D3"/>
    <w:rsid w:val="00011102"/>
    <w:rsid w:val="0001117D"/>
    <w:rsid w:val="00014300"/>
    <w:rsid w:val="000176F5"/>
    <w:rsid w:val="00036ACE"/>
    <w:rsid w:val="00037CA7"/>
    <w:rsid w:val="00042018"/>
    <w:rsid w:val="000503C1"/>
    <w:rsid w:val="00057D2A"/>
    <w:rsid w:val="00061931"/>
    <w:rsid w:val="000800BA"/>
    <w:rsid w:val="000932E2"/>
    <w:rsid w:val="000C0C67"/>
    <w:rsid w:val="000C434E"/>
    <w:rsid w:val="000C4921"/>
    <w:rsid w:val="000C78B9"/>
    <w:rsid w:val="000F488D"/>
    <w:rsid w:val="0010213B"/>
    <w:rsid w:val="00107124"/>
    <w:rsid w:val="0011041C"/>
    <w:rsid w:val="00116C3A"/>
    <w:rsid w:val="00127785"/>
    <w:rsid w:val="00127A76"/>
    <w:rsid w:val="00136885"/>
    <w:rsid w:val="001459D7"/>
    <w:rsid w:val="00147E42"/>
    <w:rsid w:val="001513F8"/>
    <w:rsid w:val="00156703"/>
    <w:rsid w:val="00163E75"/>
    <w:rsid w:val="00167647"/>
    <w:rsid w:val="001709D5"/>
    <w:rsid w:val="001913DB"/>
    <w:rsid w:val="001A4A9B"/>
    <w:rsid w:val="001B432E"/>
    <w:rsid w:val="001B7AD5"/>
    <w:rsid w:val="001C6C9E"/>
    <w:rsid w:val="001D14DE"/>
    <w:rsid w:val="001E398A"/>
    <w:rsid w:val="001E7CF8"/>
    <w:rsid w:val="001F17F7"/>
    <w:rsid w:val="0020154C"/>
    <w:rsid w:val="002057CD"/>
    <w:rsid w:val="00206607"/>
    <w:rsid w:val="00206D6F"/>
    <w:rsid w:val="002310F9"/>
    <w:rsid w:val="002379B8"/>
    <w:rsid w:val="00244722"/>
    <w:rsid w:val="002506F9"/>
    <w:rsid w:val="00250E96"/>
    <w:rsid w:val="00272689"/>
    <w:rsid w:val="00277A24"/>
    <w:rsid w:val="002977FF"/>
    <w:rsid w:val="002A0BF3"/>
    <w:rsid w:val="002A4937"/>
    <w:rsid w:val="002A7EAA"/>
    <w:rsid w:val="002B3C7B"/>
    <w:rsid w:val="002C0630"/>
    <w:rsid w:val="002C29EE"/>
    <w:rsid w:val="002C6EB6"/>
    <w:rsid w:val="002E0F2B"/>
    <w:rsid w:val="002E600A"/>
    <w:rsid w:val="002F71BC"/>
    <w:rsid w:val="002F75A8"/>
    <w:rsid w:val="00305436"/>
    <w:rsid w:val="00305B69"/>
    <w:rsid w:val="0032216C"/>
    <w:rsid w:val="00323814"/>
    <w:rsid w:val="00324C8E"/>
    <w:rsid w:val="00342770"/>
    <w:rsid w:val="0034280B"/>
    <w:rsid w:val="00350973"/>
    <w:rsid w:val="00352A24"/>
    <w:rsid w:val="003534BF"/>
    <w:rsid w:val="003610D9"/>
    <w:rsid w:val="003615CB"/>
    <w:rsid w:val="003628D6"/>
    <w:rsid w:val="003723F1"/>
    <w:rsid w:val="00381948"/>
    <w:rsid w:val="003841D7"/>
    <w:rsid w:val="00396E81"/>
    <w:rsid w:val="003A0828"/>
    <w:rsid w:val="003A14FE"/>
    <w:rsid w:val="003B21A3"/>
    <w:rsid w:val="003B534B"/>
    <w:rsid w:val="003C48FA"/>
    <w:rsid w:val="003D352B"/>
    <w:rsid w:val="003E01BE"/>
    <w:rsid w:val="003E1ACF"/>
    <w:rsid w:val="003E1CB0"/>
    <w:rsid w:val="003E2D50"/>
    <w:rsid w:val="003E45BE"/>
    <w:rsid w:val="003F5F8F"/>
    <w:rsid w:val="004004A9"/>
    <w:rsid w:val="00401198"/>
    <w:rsid w:val="00422F19"/>
    <w:rsid w:val="00423F37"/>
    <w:rsid w:val="00425C36"/>
    <w:rsid w:val="004513A0"/>
    <w:rsid w:val="00451CAD"/>
    <w:rsid w:val="004623B2"/>
    <w:rsid w:val="00463F50"/>
    <w:rsid w:val="004716D8"/>
    <w:rsid w:val="004736F0"/>
    <w:rsid w:val="00493710"/>
    <w:rsid w:val="00496C8A"/>
    <w:rsid w:val="0049774D"/>
    <w:rsid w:val="004A2359"/>
    <w:rsid w:val="004A2A4D"/>
    <w:rsid w:val="004B3F9E"/>
    <w:rsid w:val="004D0988"/>
    <w:rsid w:val="004D0FDC"/>
    <w:rsid w:val="004D46A0"/>
    <w:rsid w:val="005229CF"/>
    <w:rsid w:val="00531AD2"/>
    <w:rsid w:val="00540987"/>
    <w:rsid w:val="005471DD"/>
    <w:rsid w:val="00547560"/>
    <w:rsid w:val="005717B4"/>
    <w:rsid w:val="0057287E"/>
    <w:rsid w:val="0057411B"/>
    <w:rsid w:val="00583104"/>
    <w:rsid w:val="00587E35"/>
    <w:rsid w:val="005916E0"/>
    <w:rsid w:val="005A0787"/>
    <w:rsid w:val="005A1F45"/>
    <w:rsid w:val="005A249C"/>
    <w:rsid w:val="005A4C8A"/>
    <w:rsid w:val="005B4163"/>
    <w:rsid w:val="005B5989"/>
    <w:rsid w:val="005B6807"/>
    <w:rsid w:val="005C35AC"/>
    <w:rsid w:val="005C594D"/>
    <w:rsid w:val="005D12C4"/>
    <w:rsid w:val="005D209D"/>
    <w:rsid w:val="005D4A8A"/>
    <w:rsid w:val="005D6414"/>
    <w:rsid w:val="005D6D96"/>
    <w:rsid w:val="005E19E3"/>
    <w:rsid w:val="005E2230"/>
    <w:rsid w:val="005E54D3"/>
    <w:rsid w:val="005F6112"/>
    <w:rsid w:val="005F79D4"/>
    <w:rsid w:val="00600363"/>
    <w:rsid w:val="0060720C"/>
    <w:rsid w:val="00615155"/>
    <w:rsid w:val="00621B05"/>
    <w:rsid w:val="006324EB"/>
    <w:rsid w:val="00633A52"/>
    <w:rsid w:val="00655036"/>
    <w:rsid w:val="006562BA"/>
    <w:rsid w:val="0065657D"/>
    <w:rsid w:val="00660138"/>
    <w:rsid w:val="0066589D"/>
    <w:rsid w:val="006751CD"/>
    <w:rsid w:val="00683E60"/>
    <w:rsid w:val="006870FA"/>
    <w:rsid w:val="00692ADD"/>
    <w:rsid w:val="006949D8"/>
    <w:rsid w:val="006A6B67"/>
    <w:rsid w:val="006C02F6"/>
    <w:rsid w:val="006C333E"/>
    <w:rsid w:val="006D07C0"/>
    <w:rsid w:val="006D6B0E"/>
    <w:rsid w:val="006E6307"/>
    <w:rsid w:val="006F21BD"/>
    <w:rsid w:val="006F55CA"/>
    <w:rsid w:val="007037F5"/>
    <w:rsid w:val="00704A40"/>
    <w:rsid w:val="00722D55"/>
    <w:rsid w:val="00724DD8"/>
    <w:rsid w:val="00727C2D"/>
    <w:rsid w:val="00731148"/>
    <w:rsid w:val="00734A41"/>
    <w:rsid w:val="00740E1B"/>
    <w:rsid w:val="007518F6"/>
    <w:rsid w:val="00772526"/>
    <w:rsid w:val="0077767B"/>
    <w:rsid w:val="00781349"/>
    <w:rsid w:val="00784522"/>
    <w:rsid w:val="00786127"/>
    <w:rsid w:val="00791A24"/>
    <w:rsid w:val="007A008C"/>
    <w:rsid w:val="007A4F5D"/>
    <w:rsid w:val="007B4090"/>
    <w:rsid w:val="007C12A2"/>
    <w:rsid w:val="007C3017"/>
    <w:rsid w:val="007C3D59"/>
    <w:rsid w:val="007D693A"/>
    <w:rsid w:val="007F34B7"/>
    <w:rsid w:val="007F3AD0"/>
    <w:rsid w:val="007F6D84"/>
    <w:rsid w:val="00813845"/>
    <w:rsid w:val="0081784C"/>
    <w:rsid w:val="0082272F"/>
    <w:rsid w:val="0082489A"/>
    <w:rsid w:val="008367AF"/>
    <w:rsid w:val="00840FC2"/>
    <w:rsid w:val="00855AB2"/>
    <w:rsid w:val="00856EDB"/>
    <w:rsid w:val="00857D27"/>
    <w:rsid w:val="00864F33"/>
    <w:rsid w:val="00866888"/>
    <w:rsid w:val="00867CAF"/>
    <w:rsid w:val="00872859"/>
    <w:rsid w:val="0087625D"/>
    <w:rsid w:val="008768E1"/>
    <w:rsid w:val="0088369D"/>
    <w:rsid w:val="00893BB7"/>
    <w:rsid w:val="00893FE4"/>
    <w:rsid w:val="00897CDC"/>
    <w:rsid w:val="008B083F"/>
    <w:rsid w:val="008B1E48"/>
    <w:rsid w:val="008B490A"/>
    <w:rsid w:val="008B6D33"/>
    <w:rsid w:val="008C3840"/>
    <w:rsid w:val="008D49C7"/>
    <w:rsid w:val="008F1348"/>
    <w:rsid w:val="009026BD"/>
    <w:rsid w:val="00905C61"/>
    <w:rsid w:val="00912448"/>
    <w:rsid w:val="00921D55"/>
    <w:rsid w:val="00923103"/>
    <w:rsid w:val="00935198"/>
    <w:rsid w:val="009449C5"/>
    <w:rsid w:val="00951E0B"/>
    <w:rsid w:val="00952F11"/>
    <w:rsid w:val="0096040C"/>
    <w:rsid w:val="00963B42"/>
    <w:rsid w:val="00964E75"/>
    <w:rsid w:val="00966F73"/>
    <w:rsid w:val="00980CEB"/>
    <w:rsid w:val="009816B2"/>
    <w:rsid w:val="009823B4"/>
    <w:rsid w:val="00985349"/>
    <w:rsid w:val="0098662C"/>
    <w:rsid w:val="00986B4E"/>
    <w:rsid w:val="00995B66"/>
    <w:rsid w:val="00995CA3"/>
    <w:rsid w:val="009C7865"/>
    <w:rsid w:val="009E292B"/>
    <w:rsid w:val="009E5AF7"/>
    <w:rsid w:val="009E6C3D"/>
    <w:rsid w:val="009F4FAD"/>
    <w:rsid w:val="009F57B4"/>
    <w:rsid w:val="009F69D1"/>
    <w:rsid w:val="00A03F03"/>
    <w:rsid w:val="00A2081A"/>
    <w:rsid w:val="00A21D0B"/>
    <w:rsid w:val="00A255FB"/>
    <w:rsid w:val="00A26A68"/>
    <w:rsid w:val="00A31C9A"/>
    <w:rsid w:val="00A35919"/>
    <w:rsid w:val="00A36CE5"/>
    <w:rsid w:val="00A53C69"/>
    <w:rsid w:val="00A642FE"/>
    <w:rsid w:val="00A702DF"/>
    <w:rsid w:val="00A75123"/>
    <w:rsid w:val="00A8067D"/>
    <w:rsid w:val="00A81E56"/>
    <w:rsid w:val="00A87B15"/>
    <w:rsid w:val="00A90738"/>
    <w:rsid w:val="00A97E4B"/>
    <w:rsid w:val="00AA2375"/>
    <w:rsid w:val="00AB6B1B"/>
    <w:rsid w:val="00AB7533"/>
    <w:rsid w:val="00AC17CA"/>
    <w:rsid w:val="00AC1D18"/>
    <w:rsid w:val="00AC4CDA"/>
    <w:rsid w:val="00AC6F20"/>
    <w:rsid w:val="00AD13AE"/>
    <w:rsid w:val="00AD7A9B"/>
    <w:rsid w:val="00AE64DA"/>
    <w:rsid w:val="00B11443"/>
    <w:rsid w:val="00B1304B"/>
    <w:rsid w:val="00B13FC8"/>
    <w:rsid w:val="00B14D80"/>
    <w:rsid w:val="00B27BFE"/>
    <w:rsid w:val="00B3150F"/>
    <w:rsid w:val="00B353BA"/>
    <w:rsid w:val="00B36CE3"/>
    <w:rsid w:val="00B44FF9"/>
    <w:rsid w:val="00B45F6C"/>
    <w:rsid w:val="00B54ABB"/>
    <w:rsid w:val="00B5650E"/>
    <w:rsid w:val="00B6310B"/>
    <w:rsid w:val="00B63BC7"/>
    <w:rsid w:val="00B675AB"/>
    <w:rsid w:val="00B7008E"/>
    <w:rsid w:val="00B8113F"/>
    <w:rsid w:val="00B96337"/>
    <w:rsid w:val="00BA4620"/>
    <w:rsid w:val="00BA6027"/>
    <w:rsid w:val="00BC516B"/>
    <w:rsid w:val="00BC565F"/>
    <w:rsid w:val="00BD6DC2"/>
    <w:rsid w:val="00BE3563"/>
    <w:rsid w:val="00BE5317"/>
    <w:rsid w:val="00BE6400"/>
    <w:rsid w:val="00BF76C7"/>
    <w:rsid w:val="00C03380"/>
    <w:rsid w:val="00C04BB3"/>
    <w:rsid w:val="00C06FAC"/>
    <w:rsid w:val="00C233F8"/>
    <w:rsid w:val="00C2588E"/>
    <w:rsid w:val="00C25DA7"/>
    <w:rsid w:val="00C2692A"/>
    <w:rsid w:val="00C3503D"/>
    <w:rsid w:val="00C544C3"/>
    <w:rsid w:val="00C711B0"/>
    <w:rsid w:val="00C778AF"/>
    <w:rsid w:val="00C80025"/>
    <w:rsid w:val="00C80114"/>
    <w:rsid w:val="00C80A92"/>
    <w:rsid w:val="00C82888"/>
    <w:rsid w:val="00C92FD6"/>
    <w:rsid w:val="00CB42CD"/>
    <w:rsid w:val="00CB6AAD"/>
    <w:rsid w:val="00CC2ECD"/>
    <w:rsid w:val="00CD1EB8"/>
    <w:rsid w:val="00CD7A11"/>
    <w:rsid w:val="00CE095B"/>
    <w:rsid w:val="00CE4B7F"/>
    <w:rsid w:val="00CE4C0E"/>
    <w:rsid w:val="00CE6389"/>
    <w:rsid w:val="00CE7911"/>
    <w:rsid w:val="00CE7C55"/>
    <w:rsid w:val="00CF2D26"/>
    <w:rsid w:val="00CF7D56"/>
    <w:rsid w:val="00D05583"/>
    <w:rsid w:val="00D22E8E"/>
    <w:rsid w:val="00D26132"/>
    <w:rsid w:val="00D3196D"/>
    <w:rsid w:val="00D32C1A"/>
    <w:rsid w:val="00D35751"/>
    <w:rsid w:val="00D41833"/>
    <w:rsid w:val="00D5579A"/>
    <w:rsid w:val="00D633A2"/>
    <w:rsid w:val="00D64418"/>
    <w:rsid w:val="00D81B8F"/>
    <w:rsid w:val="00D87712"/>
    <w:rsid w:val="00D87759"/>
    <w:rsid w:val="00D915EF"/>
    <w:rsid w:val="00D959CA"/>
    <w:rsid w:val="00DA4CE7"/>
    <w:rsid w:val="00DB35A9"/>
    <w:rsid w:val="00DC160E"/>
    <w:rsid w:val="00DC701D"/>
    <w:rsid w:val="00DD1F17"/>
    <w:rsid w:val="00DE5D6D"/>
    <w:rsid w:val="00DF2B22"/>
    <w:rsid w:val="00DF3D41"/>
    <w:rsid w:val="00DF558B"/>
    <w:rsid w:val="00E02692"/>
    <w:rsid w:val="00E14203"/>
    <w:rsid w:val="00E15DAA"/>
    <w:rsid w:val="00E21739"/>
    <w:rsid w:val="00E22476"/>
    <w:rsid w:val="00E34621"/>
    <w:rsid w:val="00E52952"/>
    <w:rsid w:val="00E530B8"/>
    <w:rsid w:val="00E65131"/>
    <w:rsid w:val="00E65AD3"/>
    <w:rsid w:val="00E70AB7"/>
    <w:rsid w:val="00E7255D"/>
    <w:rsid w:val="00E73EF2"/>
    <w:rsid w:val="00E74922"/>
    <w:rsid w:val="00E808C8"/>
    <w:rsid w:val="00E81F57"/>
    <w:rsid w:val="00E84918"/>
    <w:rsid w:val="00E86931"/>
    <w:rsid w:val="00E87EB1"/>
    <w:rsid w:val="00E922EB"/>
    <w:rsid w:val="00EB2B8A"/>
    <w:rsid w:val="00EC1694"/>
    <w:rsid w:val="00ED2C9C"/>
    <w:rsid w:val="00ED38F5"/>
    <w:rsid w:val="00ED50FE"/>
    <w:rsid w:val="00EE0F03"/>
    <w:rsid w:val="00EE64B2"/>
    <w:rsid w:val="00EF494E"/>
    <w:rsid w:val="00F03993"/>
    <w:rsid w:val="00F06C93"/>
    <w:rsid w:val="00F10230"/>
    <w:rsid w:val="00F20353"/>
    <w:rsid w:val="00F318DC"/>
    <w:rsid w:val="00F3214E"/>
    <w:rsid w:val="00F35C9F"/>
    <w:rsid w:val="00F440DD"/>
    <w:rsid w:val="00F5762B"/>
    <w:rsid w:val="00F62224"/>
    <w:rsid w:val="00F64D84"/>
    <w:rsid w:val="00F67D96"/>
    <w:rsid w:val="00F70885"/>
    <w:rsid w:val="00F71D2F"/>
    <w:rsid w:val="00F72C66"/>
    <w:rsid w:val="00F82E3B"/>
    <w:rsid w:val="00F900B5"/>
    <w:rsid w:val="00F94EA7"/>
    <w:rsid w:val="00F97584"/>
    <w:rsid w:val="00FA0B58"/>
    <w:rsid w:val="00FA2BDA"/>
    <w:rsid w:val="00FA3CD1"/>
    <w:rsid w:val="00FB16A6"/>
    <w:rsid w:val="00FD0CEF"/>
    <w:rsid w:val="00FD4196"/>
    <w:rsid w:val="00FD6F94"/>
    <w:rsid w:val="00FE4B4B"/>
    <w:rsid w:val="00FE7F2E"/>
    <w:rsid w:val="00FF0156"/>
    <w:rsid w:val="00FF21A9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F9BFF"/>
  <w15:docId w15:val="{DDE91581-3D63-4F2C-920F-7F0A0F6C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semiHidden="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uiPriority="19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semiHidden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985349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semiHidden/>
    <w:rsid w:val="00DA4CE7"/>
    <w:pPr>
      <w:keepNext/>
      <w:pageBreakBefore/>
      <w:numPr>
        <w:ilvl w:val="4"/>
        <w:numId w:val="30"/>
      </w:numPr>
      <w:spacing w:before="240" w:after="360"/>
      <w:outlineLvl w:val="0"/>
    </w:pPr>
    <w:rPr>
      <w:rFonts w:eastAsia="Times New Roman" w:cs="Arial"/>
      <w:b/>
      <w:bCs/>
      <w:kern w:val="32"/>
      <w:sz w:val="28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semiHidden/>
    <w:qFormat/>
    <w:rsid w:val="00DA4CE7"/>
    <w:pPr>
      <w:keepNext/>
      <w:numPr>
        <w:ilvl w:val="1"/>
        <w:numId w:val="30"/>
      </w:numPr>
      <w:spacing w:before="360"/>
      <w:outlineLvl w:val="1"/>
    </w:pPr>
    <w:rPr>
      <w:rFonts w:eastAsia="Times New Roman"/>
      <w:b/>
      <w:sz w:val="26"/>
      <w:lang w:eastAsia="de-DE"/>
    </w:rPr>
  </w:style>
  <w:style w:type="paragraph" w:styleId="berschrift3">
    <w:name w:val="heading 3"/>
    <w:basedOn w:val="Standard"/>
    <w:next w:val="Standard"/>
    <w:link w:val="berschrift3Zchn"/>
    <w:semiHidden/>
    <w:qFormat/>
    <w:rsid w:val="00DA4CE7"/>
    <w:pPr>
      <w:keepNext/>
      <w:keepLines/>
      <w:numPr>
        <w:ilvl w:val="2"/>
        <w:numId w:val="29"/>
      </w:numPr>
      <w:spacing w:before="300" w:after="180"/>
      <w:outlineLvl w:val="2"/>
    </w:pPr>
    <w:rPr>
      <w:rFonts w:eastAsia="Times New Roman"/>
      <w:b/>
      <w:sz w:val="24"/>
      <w:lang w:eastAsia="de-DE"/>
    </w:rPr>
  </w:style>
  <w:style w:type="paragraph" w:styleId="berschrift4">
    <w:name w:val="heading 4"/>
    <w:basedOn w:val="Standard"/>
    <w:next w:val="Standard"/>
    <w:link w:val="berschrift4Zchn"/>
    <w:semiHidden/>
    <w:qFormat/>
    <w:rsid w:val="00DA4CE7"/>
    <w:pPr>
      <w:keepNext/>
      <w:numPr>
        <w:ilvl w:val="3"/>
        <w:numId w:val="30"/>
      </w:numPr>
      <w:spacing w:before="240" w:after="60"/>
      <w:outlineLvl w:val="3"/>
    </w:pPr>
    <w:rPr>
      <w:rFonts w:eastAsia="Times New Roman"/>
      <w:b/>
      <w:b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Zelle">
    <w:name w:val="Tab Zelle"/>
    <w:basedOn w:val="Standard"/>
    <w:link w:val="TabZelleZchn"/>
    <w:uiPriority w:val="5"/>
    <w:qFormat/>
    <w:rsid w:val="00DA4CE7"/>
    <w:pPr>
      <w:spacing w:before="40" w:after="40" w:line="240" w:lineRule="exact"/>
      <w:ind w:left="57" w:right="57"/>
    </w:pPr>
  </w:style>
  <w:style w:type="table" w:customStyle="1" w:styleId="TabelleFormulare">
    <w:name w:val="Tabelle Formulare"/>
    <w:basedOn w:val="NormaleTabelle"/>
    <w:uiPriority w:val="99"/>
    <w:rsid w:val="00DA4CE7"/>
    <w:pPr>
      <w:spacing w:before="40" w:after="40"/>
      <w:ind w:left="57" w:right="57"/>
    </w:pPr>
    <w:tblPr>
      <w:tblBorders>
        <w:top w:val="single" w:sz="4" w:space="0" w:color="6E6E6E" w:themeColor="text1"/>
        <w:left w:val="single" w:sz="4" w:space="0" w:color="6E6E6E" w:themeColor="text1"/>
        <w:bottom w:val="single" w:sz="4" w:space="0" w:color="6E6E6E" w:themeColor="text1"/>
        <w:right w:val="single" w:sz="4" w:space="0" w:color="6E6E6E" w:themeColor="text1"/>
        <w:insideH w:val="single" w:sz="4" w:space="0" w:color="6E6E6E" w:themeColor="text1"/>
        <w:insideV w:val="single" w:sz="4" w:space="0" w:color="6E6E6E" w:themeColor="text1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</w:rPr>
      <w:tblPr/>
      <w:tcPr>
        <w:shd w:val="clear" w:color="auto" w:fill="BFDAFF" w:themeFill="accent1" w:themeFillTint="33"/>
      </w:tcPr>
    </w:tblStylePr>
  </w:style>
  <w:style w:type="table" w:styleId="Tabellenraster">
    <w:name w:val="Table Grid"/>
    <w:basedOn w:val="NormaleTabelle"/>
    <w:uiPriority w:val="59"/>
    <w:rsid w:val="00DA4CE7"/>
    <w:pPr>
      <w:spacing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Formular">
    <w:name w:val="Name Formular"/>
    <w:basedOn w:val="Standard"/>
    <w:next w:val="Kurztitel"/>
    <w:qFormat/>
    <w:rsid w:val="005471DD"/>
    <w:pPr>
      <w:spacing w:after="120"/>
      <w:contextualSpacing/>
      <w:outlineLvl w:val="0"/>
    </w:pPr>
    <w:rPr>
      <w:rFonts w:cstheme="majorHAnsi"/>
      <w:caps/>
      <w:color w:val="0052C2" w:themeColor="accent1"/>
      <w:sz w:val="24"/>
      <w:szCs w:val="24"/>
    </w:rPr>
  </w:style>
  <w:style w:type="paragraph" w:customStyle="1" w:styleId="Kurztitel">
    <w:name w:val="Kurztitel"/>
    <w:basedOn w:val="Standard"/>
    <w:next w:val="Standard"/>
    <w:link w:val="KurztitelZchn"/>
    <w:uiPriority w:val="1"/>
    <w:qFormat/>
    <w:rsid w:val="00DA4CE7"/>
    <w:pPr>
      <w:pBdr>
        <w:bottom w:val="single" w:sz="36" w:space="6" w:color="0052C2" w:themeColor="accent1"/>
      </w:pBdr>
    </w:pPr>
    <w:rPr>
      <w:rFonts w:asciiTheme="majorHAnsi" w:hAnsiTheme="majorHAnsi" w:cs="Arial"/>
      <w:b/>
      <w:bCs/>
      <w:color w:val="0052C2" w:themeColor="accent1"/>
      <w:sz w:val="28"/>
      <w:szCs w:val="28"/>
    </w:rPr>
  </w:style>
  <w:style w:type="paragraph" w:customStyle="1" w:styleId="TabKopfoNR">
    <w:name w:val="Tab Kopf oNR"/>
    <w:basedOn w:val="TabZelle"/>
    <w:uiPriority w:val="4"/>
    <w:qFormat/>
    <w:rsid w:val="006870FA"/>
    <w:rPr>
      <w:b/>
    </w:rPr>
  </w:style>
  <w:style w:type="paragraph" w:customStyle="1" w:styleId="letzteZeilenachUnterschrift">
    <w:name w:val="letzte Zeile nach Unterschrift"/>
    <w:basedOn w:val="Standard"/>
    <w:uiPriority w:val="20"/>
    <w:rsid w:val="00DA4CE7"/>
    <w:rPr>
      <w:color w:val="C00000" w:themeColor="accent6"/>
      <w:sz w:val="12"/>
      <w:szCs w:val="6"/>
    </w:rPr>
  </w:style>
  <w:style w:type="paragraph" w:styleId="Fuzeile">
    <w:name w:val="footer"/>
    <w:basedOn w:val="Standard"/>
    <w:link w:val="FuzeileZchn"/>
    <w:uiPriority w:val="19"/>
    <w:semiHidden/>
    <w:rsid w:val="00995B66"/>
    <w:pPr>
      <w:tabs>
        <w:tab w:val="right" w:pos="9639"/>
      </w:tabs>
    </w:pPr>
    <w:rPr>
      <w:rFonts w:cs="Arial"/>
      <w:color w:val="808080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19"/>
    <w:semiHidden/>
    <w:rsid w:val="00E73EF2"/>
    <w:rPr>
      <w:rFonts w:cs="Arial"/>
      <w:color w:val="808080"/>
      <w:sz w:val="16"/>
      <w:szCs w:val="16"/>
    </w:rPr>
  </w:style>
  <w:style w:type="paragraph" w:styleId="Unterschrift">
    <w:name w:val="Signature"/>
    <w:basedOn w:val="Standard"/>
    <w:link w:val="UnterschriftZchn"/>
    <w:uiPriority w:val="19"/>
    <w:rsid w:val="00496C8A"/>
    <w:pPr>
      <w:keepLines/>
      <w:widowControl w:val="0"/>
    </w:pPr>
    <w:rPr>
      <w:rFonts w:cstheme="minorHAnsi"/>
      <w:sz w:val="18"/>
      <w:szCs w:val="18"/>
    </w:rPr>
  </w:style>
  <w:style w:type="character" w:customStyle="1" w:styleId="UnterschriftZchn">
    <w:name w:val="Unterschrift Zchn"/>
    <w:basedOn w:val="Absatz-Standardschriftart"/>
    <w:link w:val="Unterschrift"/>
    <w:uiPriority w:val="19"/>
    <w:rsid w:val="005E2230"/>
    <w:rPr>
      <w:rFonts w:cstheme="minorHAnsi"/>
      <w:sz w:val="18"/>
      <w:szCs w:val="18"/>
    </w:rPr>
  </w:style>
  <w:style w:type="paragraph" w:customStyle="1" w:styleId="FuKopfAbsatzLinie">
    <w:name w:val="FußKopf Absatz Linie"/>
    <w:basedOn w:val="Standard"/>
    <w:uiPriority w:val="29"/>
    <w:semiHidden/>
    <w:rsid w:val="00DA4CE7"/>
    <w:pPr>
      <w:pBdr>
        <w:bottom w:val="single" w:sz="36" w:space="1" w:color="0052C2" w:themeColor="accent1"/>
      </w:pBdr>
    </w:pPr>
    <w:rPr>
      <w:rFonts w:eastAsia="Times New Roman"/>
      <w:sz w:val="6"/>
      <w:szCs w:val="6"/>
    </w:rPr>
  </w:style>
  <w:style w:type="numbering" w:customStyle="1" w:styleId="Listeungeordnet">
    <w:name w:val="Liste ungeordnet"/>
    <w:basedOn w:val="KeineListe"/>
    <w:uiPriority w:val="99"/>
    <w:rsid w:val="00DA4CE7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semiHidden/>
    <w:rsid w:val="00DA4CE7"/>
    <w:rPr>
      <w:rFonts w:eastAsia="Times New Roman" w:cs="Arial"/>
      <w:b/>
      <w:bCs/>
      <w:kern w:val="32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semiHidden/>
    <w:rsid w:val="00DA4CE7"/>
    <w:rPr>
      <w:rFonts w:eastAsia="Times New Roman"/>
      <w:b/>
      <w:sz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DA4CE7"/>
    <w:rPr>
      <w:rFonts w:eastAsia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DA4CE7"/>
    <w:rPr>
      <w:rFonts w:eastAsia="Times New Roman"/>
      <w:b/>
      <w:bCs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semiHidden/>
    <w:rsid w:val="00DA4CE7"/>
    <w:pPr>
      <w:tabs>
        <w:tab w:val="left" w:pos="567"/>
        <w:tab w:val="right" w:leader="dot" w:pos="9923"/>
      </w:tabs>
      <w:spacing w:before="180" w:after="120"/>
      <w:ind w:left="567" w:hanging="567"/>
    </w:pPr>
    <w:rPr>
      <w:rFonts w:eastAsia="Times New Roman"/>
      <w:b/>
      <w:noProof/>
      <w:sz w:val="26"/>
    </w:rPr>
  </w:style>
  <w:style w:type="paragraph" w:styleId="Verzeichnis2">
    <w:name w:val="toc 2"/>
    <w:basedOn w:val="Standard"/>
    <w:next w:val="Standard"/>
    <w:autoRedefine/>
    <w:semiHidden/>
    <w:rsid w:val="00DA4CE7"/>
    <w:pPr>
      <w:tabs>
        <w:tab w:val="left" w:pos="720"/>
        <w:tab w:val="left" w:pos="960"/>
        <w:tab w:val="right" w:pos="9356"/>
      </w:tabs>
      <w:ind w:left="240"/>
    </w:pPr>
    <w:rPr>
      <w:rFonts w:eastAsia="Times New Roman"/>
      <w:noProof/>
      <w:sz w:val="24"/>
      <w:szCs w:val="26"/>
      <w:lang w:eastAsia="de-DE"/>
    </w:rPr>
  </w:style>
  <w:style w:type="paragraph" w:styleId="Verzeichnis3">
    <w:name w:val="toc 3"/>
    <w:basedOn w:val="Standard"/>
    <w:next w:val="Standard"/>
    <w:autoRedefine/>
    <w:semiHidden/>
    <w:rsid w:val="00DA4CE7"/>
    <w:pPr>
      <w:tabs>
        <w:tab w:val="left" w:pos="1200"/>
        <w:tab w:val="left" w:pos="1440"/>
        <w:tab w:val="right" w:pos="9356"/>
      </w:tabs>
      <w:ind w:left="480"/>
    </w:pPr>
    <w:rPr>
      <w:rFonts w:eastAsia="Times New Roman"/>
      <w:noProof/>
      <w:sz w:val="24"/>
      <w:szCs w:val="24"/>
      <w:lang w:eastAsia="de-DE"/>
    </w:rPr>
  </w:style>
  <w:style w:type="paragraph" w:styleId="Verzeichnis4">
    <w:name w:val="toc 4"/>
    <w:basedOn w:val="Standard"/>
    <w:next w:val="Standard"/>
    <w:autoRedefine/>
    <w:semiHidden/>
    <w:rsid w:val="00DA4CE7"/>
    <w:pPr>
      <w:ind w:left="1134"/>
    </w:pPr>
    <w:rPr>
      <w:rFonts w:eastAsia="Times New Roman"/>
      <w:sz w:val="24"/>
      <w:lang w:eastAsia="de-DE"/>
    </w:rPr>
  </w:style>
  <w:style w:type="paragraph" w:styleId="Kopfzeile">
    <w:name w:val="header"/>
    <w:basedOn w:val="Standard"/>
    <w:link w:val="KopfzeileZchn"/>
    <w:semiHidden/>
    <w:rsid w:val="00DA4C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DA4CE7"/>
  </w:style>
  <w:style w:type="table" w:styleId="TabellemithellemGitternetz">
    <w:name w:val="Grid Table Light"/>
    <w:basedOn w:val="NormaleTabelle"/>
    <w:uiPriority w:val="40"/>
    <w:rsid w:val="00DA4CE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4Akzent1">
    <w:name w:val="Grid Table 4 Accent 1"/>
    <w:basedOn w:val="NormaleTabelle"/>
    <w:uiPriority w:val="49"/>
    <w:rsid w:val="00DA4CE7"/>
    <w:pPr>
      <w:spacing w:line="240" w:lineRule="auto"/>
    </w:pPr>
    <w:tblPr>
      <w:tblStyleRowBandSize w:val="1"/>
      <w:tblStyleColBandSize w:val="1"/>
      <w:tblBorders>
        <w:top w:val="single" w:sz="4" w:space="0" w:color="4190FF" w:themeColor="accent1" w:themeTint="99"/>
        <w:left w:val="single" w:sz="4" w:space="0" w:color="4190FF" w:themeColor="accent1" w:themeTint="99"/>
        <w:bottom w:val="single" w:sz="4" w:space="0" w:color="4190FF" w:themeColor="accent1" w:themeTint="99"/>
        <w:right w:val="single" w:sz="4" w:space="0" w:color="4190FF" w:themeColor="accent1" w:themeTint="99"/>
        <w:insideH w:val="single" w:sz="4" w:space="0" w:color="4190FF" w:themeColor="accent1" w:themeTint="99"/>
        <w:insideV w:val="single" w:sz="4" w:space="0" w:color="41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2C2" w:themeColor="accent1"/>
          <w:left w:val="single" w:sz="4" w:space="0" w:color="0052C2" w:themeColor="accent1"/>
          <w:bottom w:val="single" w:sz="4" w:space="0" w:color="0052C2" w:themeColor="accent1"/>
          <w:right w:val="single" w:sz="4" w:space="0" w:color="0052C2" w:themeColor="accent1"/>
          <w:insideH w:val="nil"/>
          <w:insideV w:val="nil"/>
        </w:tcBorders>
        <w:shd w:val="clear" w:color="auto" w:fill="0052C2" w:themeFill="accent1"/>
      </w:tcPr>
    </w:tblStylePr>
    <w:tblStylePr w:type="lastRow">
      <w:rPr>
        <w:b/>
        <w:bCs/>
      </w:rPr>
      <w:tblPr/>
      <w:tcPr>
        <w:tcBorders>
          <w:top w:val="double" w:sz="4" w:space="0" w:color="0052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AFF" w:themeFill="accent1" w:themeFillTint="33"/>
      </w:tcPr>
    </w:tblStylePr>
    <w:tblStylePr w:type="band1Horz">
      <w:tblPr/>
      <w:tcPr>
        <w:shd w:val="clear" w:color="auto" w:fill="BFDAFF" w:themeFill="accent1" w:themeFillTint="33"/>
      </w:tcPr>
    </w:tblStylePr>
  </w:style>
  <w:style w:type="character" w:customStyle="1" w:styleId="KurztitelZchn">
    <w:name w:val="Kurztitel Zchn"/>
    <w:basedOn w:val="Absatz-Standardschriftart"/>
    <w:link w:val="Kurztitel"/>
    <w:uiPriority w:val="1"/>
    <w:rsid w:val="007F34B7"/>
    <w:rPr>
      <w:rFonts w:asciiTheme="majorHAnsi" w:hAnsiTheme="majorHAnsi" w:cs="Arial"/>
      <w:b/>
      <w:bCs/>
      <w:color w:val="0052C2" w:themeColor="accent1"/>
      <w:sz w:val="28"/>
      <w:szCs w:val="28"/>
    </w:rPr>
  </w:style>
  <w:style w:type="numbering" w:customStyle="1" w:styleId="TabelleKopfblauNR">
    <w:name w:val="Tabelle Kopf blau NR"/>
    <w:basedOn w:val="KeineListe"/>
    <w:uiPriority w:val="99"/>
    <w:rsid w:val="00DA4CE7"/>
    <w:pPr>
      <w:numPr>
        <w:numId w:val="12"/>
      </w:numPr>
    </w:pPr>
  </w:style>
  <w:style w:type="paragraph" w:customStyle="1" w:styleId="Erluterung">
    <w:name w:val="Erläuterung"/>
    <w:basedOn w:val="TabZelle"/>
    <w:uiPriority w:val="3"/>
    <w:semiHidden/>
    <w:qFormat/>
    <w:rsid w:val="00DA4CE7"/>
    <w:rPr>
      <w:sz w:val="16"/>
    </w:rPr>
  </w:style>
  <w:style w:type="paragraph" w:customStyle="1" w:styleId="TabZelleListe">
    <w:name w:val="Tab Zelle Liste"/>
    <w:basedOn w:val="TabZelle"/>
    <w:uiPriority w:val="5"/>
    <w:qFormat/>
    <w:rsid w:val="00EE0F03"/>
    <w:pPr>
      <w:numPr>
        <w:numId w:val="25"/>
      </w:numPr>
      <w:ind w:left="227" w:hanging="170"/>
    </w:pPr>
  </w:style>
  <w:style w:type="character" w:customStyle="1" w:styleId="TabZelleZchn">
    <w:name w:val="Tab Zelle Zchn"/>
    <w:basedOn w:val="Absatz-Standardschriftart"/>
    <w:link w:val="TabZelle"/>
    <w:uiPriority w:val="5"/>
    <w:rsid w:val="007F34B7"/>
  </w:style>
  <w:style w:type="paragraph" w:customStyle="1" w:styleId="TabKopfmNR">
    <w:name w:val="Tab Kopf mNR"/>
    <w:basedOn w:val="Standard"/>
    <w:uiPriority w:val="4"/>
    <w:qFormat/>
    <w:rsid w:val="00496C8A"/>
    <w:pPr>
      <w:keepNext/>
      <w:keepLines/>
      <w:numPr>
        <w:numId w:val="26"/>
      </w:numPr>
      <w:spacing w:before="40" w:after="40" w:line="240" w:lineRule="exact"/>
      <w:ind w:right="57"/>
      <w:textboxTightWrap w:val="allLines"/>
    </w:pPr>
    <w:rPr>
      <w:rFonts w:asciiTheme="majorHAnsi" w:hAnsiTheme="majorHAnsi"/>
      <w:b/>
      <w:bCs/>
    </w:rPr>
  </w:style>
  <w:style w:type="character" w:styleId="Fett">
    <w:name w:val="Strong"/>
    <w:basedOn w:val="Absatz-Standardschriftart"/>
    <w:qFormat/>
    <w:rsid w:val="00DA4CE7"/>
    <w:rPr>
      <w:b/>
      <w:bCs/>
    </w:rPr>
  </w:style>
  <w:style w:type="paragraph" w:customStyle="1" w:styleId="TabZellemNR2">
    <w:name w:val="Tab Zelle mNR (2)"/>
    <w:basedOn w:val="TabZelle"/>
    <w:uiPriority w:val="9"/>
    <w:qFormat/>
    <w:rsid w:val="00DA4CE7"/>
    <w:pPr>
      <w:numPr>
        <w:ilvl w:val="1"/>
        <w:numId w:val="26"/>
      </w:numPr>
    </w:pPr>
  </w:style>
  <w:style w:type="paragraph" w:styleId="Funotentext">
    <w:name w:val="footnote text"/>
    <w:basedOn w:val="Standard"/>
    <w:link w:val="FunotentextZchn"/>
    <w:rsid w:val="00DA4CE7"/>
    <w:pPr>
      <w:spacing w:after="40"/>
    </w:pPr>
    <w:rPr>
      <w:rFonts w:ascii="Arial" w:eastAsia="Times New Roman" w:hAnsi="Arial"/>
      <w:noProof/>
      <w:sz w:val="14"/>
    </w:rPr>
  </w:style>
  <w:style w:type="character" w:customStyle="1" w:styleId="FunotentextZchn">
    <w:name w:val="Fußnotentext Zchn"/>
    <w:basedOn w:val="Absatz-Standardschriftart"/>
    <w:link w:val="Funotentext"/>
    <w:rsid w:val="00DA4CE7"/>
    <w:rPr>
      <w:rFonts w:ascii="Arial" w:eastAsia="Times New Roman" w:hAnsi="Arial"/>
      <w:noProof/>
      <w:sz w:val="14"/>
    </w:rPr>
  </w:style>
  <w:style w:type="character" w:styleId="Funotenzeichen">
    <w:name w:val="footnote reference"/>
    <w:basedOn w:val="Absatz-Standardschriftart"/>
    <w:rsid w:val="00DA4CE7"/>
    <w:rPr>
      <w:vertAlign w:val="superscript"/>
    </w:rPr>
  </w:style>
  <w:style w:type="numbering" w:customStyle="1" w:styleId="TabelleKopfblauNR1">
    <w:name w:val="Tabelle Kopf blau NR1"/>
    <w:basedOn w:val="KeineListe"/>
    <w:uiPriority w:val="99"/>
    <w:rsid w:val="00DA4CE7"/>
  </w:style>
  <w:style w:type="paragraph" w:customStyle="1" w:styleId="TabZellezentriert">
    <w:name w:val="Tab Zelle zentriert"/>
    <w:basedOn w:val="TabZelle"/>
    <w:uiPriority w:val="5"/>
    <w:qFormat/>
    <w:rsid w:val="00966F73"/>
    <w:pPr>
      <w:jc w:val="center"/>
    </w:pPr>
  </w:style>
  <w:style w:type="paragraph" w:customStyle="1" w:styleId="TabKopfzentriert">
    <w:name w:val="Tab Kopf zentriert"/>
    <w:basedOn w:val="TabKopfoNR"/>
    <w:uiPriority w:val="4"/>
    <w:qFormat/>
    <w:rsid w:val="00781349"/>
    <w:pPr>
      <w:jc w:val="center"/>
    </w:pPr>
    <w:rPr>
      <w:rFonts w:ascii="Arial" w:hAnsi="Arial"/>
    </w:rPr>
  </w:style>
  <w:style w:type="paragraph" w:customStyle="1" w:styleId="Anmerkung">
    <w:name w:val="Anmerkung"/>
    <w:basedOn w:val="Standard"/>
    <w:uiPriority w:val="3"/>
    <w:semiHidden/>
    <w:qFormat/>
    <w:rsid w:val="002310F9"/>
    <w:pPr>
      <w:spacing w:after="80"/>
    </w:pPr>
    <w:rPr>
      <w:b/>
    </w:rPr>
  </w:style>
  <w:style w:type="paragraph" w:styleId="Endnotentext">
    <w:name w:val="endnote text"/>
    <w:basedOn w:val="Standard"/>
    <w:link w:val="EndnotentextZchn"/>
    <w:semiHidden/>
    <w:rsid w:val="00DA4CE7"/>
    <w:rPr>
      <w:rFonts w:ascii="Arial" w:eastAsia="Times New Roman" w:hAnsi="Arial"/>
      <w:sz w:val="22"/>
    </w:rPr>
  </w:style>
  <w:style w:type="character" w:customStyle="1" w:styleId="EndnotentextZchn">
    <w:name w:val="Endnotentext Zchn"/>
    <w:basedOn w:val="Absatz-Standardschriftart"/>
    <w:link w:val="Endnotentext"/>
    <w:semiHidden/>
    <w:rsid w:val="00DA4CE7"/>
    <w:rPr>
      <w:rFonts w:ascii="Arial" w:eastAsia="Times New Roman" w:hAnsi="Arial"/>
      <w:sz w:val="22"/>
    </w:rPr>
  </w:style>
  <w:style w:type="paragraph" w:customStyle="1" w:styleId="TabZelleEinzug2">
    <w:name w:val="Tab Zelle Einzug (2)"/>
    <w:basedOn w:val="TabZelle"/>
    <w:link w:val="TabZelleEinzug2Zchn"/>
    <w:uiPriority w:val="10"/>
    <w:qFormat/>
    <w:rsid w:val="00734A41"/>
    <w:pPr>
      <w:ind w:left="567"/>
    </w:pPr>
  </w:style>
  <w:style w:type="character" w:customStyle="1" w:styleId="TabZelleEinzug2Zchn">
    <w:name w:val="Tab Zelle Einzug (2) Zchn"/>
    <w:basedOn w:val="TabZelleZchn"/>
    <w:link w:val="TabZelleEinzug2"/>
    <w:uiPriority w:val="10"/>
    <w:rsid w:val="005E2230"/>
  </w:style>
  <w:style w:type="paragraph" w:customStyle="1" w:styleId="TabZelleEinzug1">
    <w:name w:val="Tab Zelle Einzug (1)"/>
    <w:basedOn w:val="TabZelle"/>
    <w:link w:val="TabZelleEinzug1Zchn"/>
    <w:uiPriority w:val="7"/>
    <w:qFormat/>
    <w:rsid w:val="00935198"/>
    <w:pPr>
      <w:ind w:left="397"/>
    </w:pPr>
  </w:style>
  <w:style w:type="character" w:customStyle="1" w:styleId="TabZelleEinzug1Zchn">
    <w:name w:val="Tab Zelle Einzug (1) Zchn"/>
    <w:basedOn w:val="TabZelleZchn"/>
    <w:link w:val="TabZelleEinzug1"/>
    <w:uiPriority w:val="7"/>
    <w:rsid w:val="005E2230"/>
  </w:style>
  <w:style w:type="paragraph" w:customStyle="1" w:styleId="TabZellemNR1">
    <w:name w:val="Tab Zelle mNR (1)"/>
    <w:basedOn w:val="TabZellemNR2"/>
    <w:uiPriority w:val="6"/>
    <w:qFormat/>
    <w:rsid w:val="006F21BD"/>
    <w:pPr>
      <w:numPr>
        <w:ilvl w:val="0"/>
        <w:numId w:val="32"/>
      </w:numPr>
      <w:ind w:left="454"/>
    </w:pPr>
  </w:style>
  <w:style w:type="numbering" w:customStyle="1" w:styleId="TabelleZellemitNummeroK-Nr">
    <w:name w:val="Tabelle Zelle mit Nummer oK-Nr"/>
    <w:basedOn w:val="TabelleKopfblauNR"/>
    <w:uiPriority w:val="99"/>
    <w:rsid w:val="00734A41"/>
    <w:pPr>
      <w:numPr>
        <w:numId w:val="31"/>
      </w:numPr>
    </w:pPr>
  </w:style>
  <w:style w:type="paragraph" w:customStyle="1" w:styleId="TabZelleListe2">
    <w:name w:val="Tab Zelle Liste (2)"/>
    <w:basedOn w:val="TabZelleListe"/>
    <w:uiPriority w:val="11"/>
    <w:qFormat/>
    <w:rsid w:val="00BC516B"/>
    <w:pPr>
      <w:ind w:left="737"/>
    </w:pPr>
  </w:style>
  <w:style w:type="paragraph" w:customStyle="1" w:styleId="TabZelleListeForts2">
    <w:name w:val="Tab Zelle Liste Forts (2)"/>
    <w:basedOn w:val="TabZelleListeForts"/>
    <w:link w:val="TabZelleListeForts2Zchn"/>
    <w:uiPriority w:val="11"/>
    <w:qFormat/>
    <w:rsid w:val="00935198"/>
    <w:pPr>
      <w:ind w:left="737"/>
    </w:pPr>
  </w:style>
  <w:style w:type="character" w:customStyle="1" w:styleId="TabZelleListeForts2Zchn">
    <w:name w:val="Tab Zelle Liste Forts (2) Zchn"/>
    <w:basedOn w:val="TabZelleZchn"/>
    <w:link w:val="TabZelleListeForts2"/>
    <w:uiPriority w:val="11"/>
    <w:rsid w:val="005E2230"/>
  </w:style>
  <w:style w:type="paragraph" w:customStyle="1" w:styleId="TabZelleListeForts">
    <w:name w:val="Tab Zelle Liste Forts"/>
    <w:basedOn w:val="TabZelleEinzug1"/>
    <w:link w:val="TabZelleListeFortsZchn"/>
    <w:uiPriority w:val="5"/>
    <w:qFormat/>
    <w:rsid w:val="00935198"/>
    <w:pPr>
      <w:ind w:left="227"/>
    </w:pPr>
  </w:style>
  <w:style w:type="character" w:customStyle="1" w:styleId="TabZelleListeFortsZchn">
    <w:name w:val="Tab Zelle Liste Forts Zchn"/>
    <w:basedOn w:val="Absatz-Standardschriftart"/>
    <w:link w:val="TabZelleListeForts"/>
    <w:uiPriority w:val="5"/>
    <w:rsid w:val="007F34B7"/>
  </w:style>
  <w:style w:type="paragraph" w:customStyle="1" w:styleId="Listeungeordent">
    <w:name w:val="Liste ungeordent"/>
    <w:basedOn w:val="TabZelleListe"/>
    <w:uiPriority w:val="3"/>
    <w:qFormat/>
    <w:rsid w:val="00966F73"/>
  </w:style>
  <w:style w:type="paragraph" w:customStyle="1" w:styleId="TabZelleListeForts1">
    <w:name w:val="Tab Zelle Liste Forts (1)"/>
    <w:basedOn w:val="TabZelleListeForts"/>
    <w:uiPriority w:val="8"/>
    <w:rsid w:val="00B7008E"/>
    <w:pPr>
      <w:ind w:left="567"/>
    </w:pPr>
    <w:rPr>
      <w:rFonts w:eastAsia="Times New Roman"/>
    </w:rPr>
  </w:style>
  <w:style w:type="paragraph" w:customStyle="1" w:styleId="TabZelleListe1">
    <w:name w:val="Tab Zelle Liste (1)"/>
    <w:basedOn w:val="TabZelleListe"/>
    <w:uiPriority w:val="8"/>
    <w:qFormat/>
    <w:rsid w:val="00B7008E"/>
    <w:pPr>
      <w:ind w:left="567"/>
    </w:pPr>
  </w:style>
  <w:style w:type="paragraph" w:customStyle="1" w:styleId="TabelleZelle">
    <w:name w:val="Tabelle Zelle"/>
    <w:basedOn w:val="Standard"/>
    <w:link w:val="TabelleZelleZchn"/>
    <w:uiPriority w:val="3"/>
    <w:qFormat/>
    <w:rsid w:val="004A2A4D"/>
    <w:pPr>
      <w:spacing w:before="40" w:after="40" w:line="240" w:lineRule="exact"/>
      <w:ind w:left="57" w:right="57"/>
    </w:pPr>
  </w:style>
  <w:style w:type="paragraph" w:customStyle="1" w:styleId="TabelleKopfoNR">
    <w:name w:val="Tabelle Kopf oNR"/>
    <w:basedOn w:val="Standard"/>
    <w:uiPriority w:val="3"/>
    <w:qFormat/>
    <w:rsid w:val="004A2A4D"/>
    <w:pPr>
      <w:keepNext/>
      <w:spacing w:before="40" w:after="40" w:line="240" w:lineRule="exact"/>
      <w:ind w:left="57" w:right="57"/>
    </w:pPr>
    <w:rPr>
      <w:rFonts w:asciiTheme="majorHAnsi" w:hAnsiTheme="majorHAnsi"/>
      <w:b/>
    </w:rPr>
  </w:style>
  <w:style w:type="character" w:customStyle="1" w:styleId="TabelleZelleZchn">
    <w:name w:val="Tabelle Zelle Zchn"/>
    <w:basedOn w:val="Absatz-Standardschriftart"/>
    <w:link w:val="TabelleZelle"/>
    <w:uiPriority w:val="3"/>
    <w:rsid w:val="004A2A4D"/>
  </w:style>
  <w:style w:type="paragraph" w:customStyle="1" w:styleId="TabZelleListe20">
    <w:name w:val="Tab Zelle Liste (20)"/>
    <w:basedOn w:val="TabZelleListe"/>
    <w:uiPriority w:val="11"/>
    <w:qFormat/>
    <w:rsid w:val="00F318DC"/>
    <w:pPr>
      <w:ind w:left="907"/>
    </w:pPr>
  </w:style>
  <w:style w:type="paragraph" w:customStyle="1" w:styleId="TabZelleListe10">
    <w:name w:val="Tab Zelle Liste (10)"/>
    <w:basedOn w:val="TabZelleListe1"/>
    <w:uiPriority w:val="8"/>
    <w:qFormat/>
    <w:rsid w:val="00F318DC"/>
    <w:pPr>
      <w:ind w:left="737"/>
    </w:pPr>
  </w:style>
  <w:style w:type="paragraph" w:customStyle="1" w:styleId="TabZelleListe00">
    <w:name w:val="Tab Zelle Liste (00)"/>
    <w:basedOn w:val="TabZelleListe"/>
    <w:uiPriority w:val="5"/>
    <w:qFormat/>
    <w:rsid w:val="00F318DC"/>
    <w:pPr>
      <w:ind w:left="397"/>
    </w:pPr>
  </w:style>
  <w:style w:type="paragraph" w:customStyle="1" w:styleId="TabelleKopf">
    <w:name w:val="Tabelle Kopf"/>
    <w:basedOn w:val="Standard"/>
    <w:uiPriority w:val="3"/>
    <w:qFormat/>
    <w:rsid w:val="0032216C"/>
    <w:pPr>
      <w:keepNext/>
      <w:keepLines/>
      <w:tabs>
        <w:tab w:val="num" w:pos="567"/>
      </w:tabs>
      <w:spacing w:before="40" w:after="40" w:line="240" w:lineRule="exact"/>
      <w:ind w:left="567" w:right="57" w:hanging="510"/>
      <w:textboxTightWrap w:val="allLines"/>
    </w:pPr>
    <w:rPr>
      <w:rFonts w:asciiTheme="majorHAnsi" w:hAnsiTheme="majorHAnsi"/>
      <w:b/>
      <w:bCs/>
    </w:rPr>
  </w:style>
  <w:style w:type="paragraph" w:customStyle="1" w:styleId="TabelleZellemitNummer">
    <w:name w:val="Tabelle Zelle mit Nummer"/>
    <w:basedOn w:val="TabelleZelle"/>
    <w:uiPriority w:val="3"/>
    <w:qFormat/>
    <w:rsid w:val="0032216C"/>
    <w:pPr>
      <w:tabs>
        <w:tab w:val="num" w:pos="567"/>
      </w:tabs>
      <w:ind w:left="567" w:hanging="510"/>
    </w:pPr>
  </w:style>
  <w:style w:type="paragraph" w:customStyle="1" w:styleId="TabelleZellezentriert">
    <w:name w:val="Tabelle Zelle zentriert"/>
    <w:basedOn w:val="TabelleZelle"/>
    <w:uiPriority w:val="3"/>
    <w:qFormat/>
    <w:rsid w:val="0032216C"/>
    <w:pPr>
      <w:jc w:val="center"/>
    </w:pPr>
  </w:style>
  <w:style w:type="paragraph" w:customStyle="1" w:styleId="TabelleKopfzentriert">
    <w:name w:val="Tabelle Kopf zentriert"/>
    <w:basedOn w:val="TabelleKopfoNR"/>
    <w:uiPriority w:val="3"/>
    <w:qFormat/>
    <w:rsid w:val="0032216C"/>
    <w:pPr>
      <w:jc w:val="center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ESi\5710_5744%20ElektroCheck\__Layoutdaten\_Word%20Mustervorlage%20f&#252;r%20Checklisten\Formular_Checkliste%201.5.dotx" TargetMode="External"/></Relationships>
</file>

<file path=word/theme/theme1.xml><?xml version="1.0" encoding="utf-8"?>
<a:theme xmlns:a="http://schemas.openxmlformats.org/drawingml/2006/main" name="Larissa">
  <a:themeElements>
    <a:clrScheme name="WEKA">
      <a:dk1>
        <a:srgbClr val="6E6E6E"/>
      </a:dk1>
      <a:lt1>
        <a:srgbClr val="FFFFFF"/>
      </a:lt1>
      <a:dk2>
        <a:srgbClr val="373737"/>
      </a:dk2>
      <a:lt2>
        <a:srgbClr val="BEBEBE"/>
      </a:lt2>
      <a:accent1>
        <a:srgbClr val="0052C2"/>
      </a:accent1>
      <a:accent2>
        <a:srgbClr val="86A013"/>
      </a:accent2>
      <a:accent3>
        <a:srgbClr val="FFFFFF"/>
      </a:accent3>
      <a:accent4>
        <a:srgbClr val="6E6E6E"/>
      </a:accent4>
      <a:accent5>
        <a:srgbClr val="F0AD4E"/>
      </a:accent5>
      <a:accent6>
        <a:srgbClr val="C00000"/>
      </a:accent6>
      <a:hlink>
        <a:srgbClr val="86A013"/>
      </a:hlink>
      <a:folHlink>
        <a:srgbClr val="C3D69B"/>
      </a:folHlink>
    </a:clrScheme>
    <a:fontScheme name="Formular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4BF8-235C-4188-8804-6F6E7CBC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Formular_Checkliste 1.5.dotx</Template>
  <TotalTime>0</TotalTime>
  <Pages>2</Pages>
  <Words>668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Bestellung</vt:lpstr>
    </vt:vector>
  </TitlesOfParts>
  <Company>WEKA MEDIA GmbH &amp; Co. KG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/>
  <dc:description/>
</cp:coreProperties>
</file>